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49.470154pt;margin-top:660.262024pt;width:7.88308pt;height:7.689588pt;mso-position-horizontal-relative:page;mso-position-vertical-relative:page;z-index:-1985" coordorigin="10989,13205" coordsize="158,154">
            <v:shape style="position:absolute;left:10989;top:13205;width:158;height:154" coordorigin="10989,13205" coordsize="158,154" path="m11067,13205l11011,13230,10989,13295,10996,13315,11008,13333,11025,13347,11045,13356,11069,13359,11091,13356,11137,13317,11147,13269,11140,13248,11128,13230,11111,13217,11091,13208,11067,13205e" filled="t" fillcolor="#231F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83.008728pt;margin-top:671.292175pt;width:80.339911pt;height:26.244615pt;mso-position-horizontal-relative:page;mso-position-vertical-relative:page;z-index:-1984" coordorigin="9660,13426" coordsize="1607,525">
            <v:group style="position:absolute;left:11008;top:13448;width:120;height:481" coordorigin="11008,13448" coordsize="120,481">
              <v:shape style="position:absolute;left:11008;top:13448;width:120;height:481" coordorigin="11008,13448" coordsize="120,481" path="m11008,13448l11128,13448,11128,13929,11008,13929,11008,13448e" filled="t" fillcolor="#231F20" stroked="f">
                <v:path arrowok="t"/>
                <v:fill/>
              </v:shape>
            </v:group>
            <v:group style="position:absolute;left:9670;top:13436;width:487;height:505" coordorigin="9670,13436" coordsize="487,505">
              <v:shape style="position:absolute;left:9670;top:13436;width:487;height:505" coordorigin="9670,13436" coordsize="487,505" path="m9938,13436l9867,13444,9804,13466,9750,13502,9709,13551,9681,13610,9670,13678,9671,13704,9685,13774,9715,13833,9758,13881,9811,13915,9874,13935,9919,13941,9942,13940,10004,13931,10076,13899,10108,13874,10081,13845,9929,13845,9904,13843,9842,13820,9802,13773,9794,13753,10157,13730,10157,13697,10156,13669,10153,13642,10153,13640,9790,13640,9795,13617,9826,13560,9881,13530,9915,13526,10112,13526,10103,13514,10058,13472,10003,13446,9960,13437,9938,13436e" filled="t" fillcolor="#231F20" stroked="f">
                <v:path arrowok="t"/>
                <v:fill/>
              </v:shape>
              <v:shape style="position:absolute;left:9670;top:13436;width:487;height:505" coordorigin="9670,13436" coordsize="487,505" path="m10036,13794l9972,13837,9929,13845,10081,13845,10036,13794e" filled="t" fillcolor="#231F20" stroked="f">
                <v:path arrowok="t"/>
                <v:fill/>
              </v:shape>
              <v:shape style="position:absolute;left:9670;top:13436;width:487;height:505" coordorigin="9670,13436" coordsize="487,505" path="m10112,13526l9915,13526,9940,13528,9963,13533,10015,13569,10036,13631,9790,13640,10153,13640,10135,13571,10115,13531,10112,13526e" filled="t" fillcolor="#231F20" stroked="f">
                <v:path arrowok="t"/>
                <v:fill/>
              </v:shape>
            </v:group>
            <v:group style="position:absolute;left:10192;top:13436;width:391;height:505" coordorigin="10192,13436" coordsize="391,505">
              <v:shape style="position:absolute;left:10192;top:13436;width:391;height:505" coordorigin="10192,13436" coordsize="391,505" path="m10274,13796l10192,13870,10207,13885,10224,13897,10296,13931,10357,13940,10383,13940,10456,13930,10517,13905,10562,13864,10571,13849,10403,13849,10377,13848,10316,13831,10287,13809,10274,13796e" filled="t" fillcolor="#231F20" stroked="f">
                <v:path arrowok="t"/>
                <v:fill/>
              </v:shape>
              <v:shape style="position:absolute;left:10192;top:13436;width:391;height:505" coordorigin="10192,13436" coordsize="391,505" path="m10399,13436l10330,13444,10269,13471,10225,13516,10205,13580,10207,13607,10232,13668,10296,13711,10354,13728,10391,13737,10408,13742,10462,13782,10464,13796,10459,13816,10445,13832,10426,13843,10403,13849,10571,13849,10572,13846,10579,13827,10584,13805,10582,13776,10557,13711,10511,13672,10455,13649,10398,13635,10381,13630,10327,13595,10325,13583,10330,13562,10345,13546,10365,13537,10387,13532,10530,13532,10565,13504,10518,13465,10461,13443,10420,13437,10399,13436e" filled="t" fillcolor="#231F20" stroked="f">
                <v:path arrowok="t"/>
                <v:fill/>
              </v:shape>
              <v:shape style="position:absolute;left:10192;top:13436;width:391;height:505" coordorigin="10192,13436" coordsize="391,505" path="m10530,13532l10387,13532,10411,13534,10432,13538,10451,13546,10467,13557,10481,13571,10530,13532e" filled="t" fillcolor="#231F20" stroked="f">
                <v:path arrowok="t"/>
                <v:fill/>
              </v:shape>
            </v:group>
            <v:group style="position:absolute;left:10640;top:13448;width:302;height:481" coordorigin="10640,13448" coordsize="302,481">
              <v:shape style="position:absolute;left:10640;top:13448;width:302;height:481" coordorigin="10640,13448" coordsize="302,481" path="m10760,13448l10640,13448,10640,13929,10760,13929,10760,13671,10761,13660,10790,13591,10859,13553,10888,13552,10940,13552,10942,13524,10760,13524,10760,13448e" filled="t" fillcolor="#231F20" stroked="f">
                <v:path arrowok="t"/>
                <v:fill/>
              </v:shape>
            </v:group>
            <v:group style="position:absolute;left:10888;top:13552;width:52;height:5" coordorigin="10888,13552" coordsize="52,5">
              <v:shape style="position:absolute;left:10888;top:13552;width:52;height:5" coordorigin="10888,13552" coordsize="52,5" path="m10940,13552l10888,13552,10910,13552,10926,13554,10940,13557,10940,13552e" filled="t" fillcolor="#231F20" stroked="f">
                <v:path arrowok="t"/>
                <v:fill/>
              </v:shape>
            </v:group>
            <v:group style="position:absolute;left:10760;top:13436;width:187;height:88" coordorigin="10760,13436" coordsize="187,88">
              <v:shape style="position:absolute;left:10760;top:13436;width:187;height:88" coordorigin="10760,13436" coordsize="187,88" path="m10908,13436l10843,13448,10792,13481,10767,13514,10760,13524,10942,13524,10947,13443,10928,13438,10908,13436e" filled="t" fillcolor="#231F20" stroked="f">
                <v:path arrowok="t"/>
                <v:fill/>
              </v:shape>
            </v:group>
            <v:group style="position:absolute;left:11183;top:13445;width:74;height:77" coordorigin="11183,13445" coordsize="74,77">
              <v:shape style="position:absolute;left:11183;top:13445;width:74;height:77" coordorigin="11183,13445" coordsize="74,77" path="m11222,13445l11204,13450,11189,13464,11183,13487,11189,13505,11205,13518,11231,13522,11241,13516,11222,13516,11207,13513,11195,13498,11193,13472,11207,13458,11232,13454,11245,13454,11243,13452,11222,13445e" filled="t" fillcolor="#231F20" stroked="f">
                <v:path arrowok="t"/>
                <v:fill/>
              </v:shape>
              <v:shape style="position:absolute;left:11183;top:13445;width:74;height:77" coordorigin="11183,13445" coordsize="74,77" path="m11245,13454l11232,13454,11247,13467,11253,13491,11242,13509,11222,13516,11241,13516,11246,13514,11255,13496,11257,13468,11245,13454e" filled="t" fillcolor="#231F20" stroked="f">
                <v:path arrowok="t"/>
                <v:fill/>
              </v:shape>
              <v:shape style="position:absolute;left:11183;top:13445;width:74;height:77" coordorigin="11183,13445" coordsize="74,77" path="m11235,13462l11207,13462,11207,13506,11215,13506,11215,13488,11229,13488,11229,13488,11235,13487,11240,13483,11240,13481,11215,13481,11215,13469,11226,13469,11240,13469,11240,13467,11235,13462e" filled="t" fillcolor="#231F20" stroked="f">
                <v:path arrowok="t"/>
                <v:fill/>
              </v:shape>
              <v:shape style="position:absolute;left:11183;top:13445;width:74;height:77" coordorigin="11183,13445" coordsize="74,77" path="m11229,13488l11221,13488,11232,13506,11241,13506,11229,13488e" filled="t" fillcolor="#231F20" stroked="f">
                <v:path arrowok="t"/>
                <v:fill/>
              </v:shape>
              <v:shape style="position:absolute;left:11183;top:13445;width:74;height:77" coordorigin="11183,13445" coordsize="74,77" path="m11240,13469l11226,13469,11231,13469,11231,13481,11226,13481,11240,13481,11240,13469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3.396027pt;margin-top:661.329468pt;width:44.599058pt;height:44.7pt;mso-position-horizontal-relative:page;mso-position-vertical-relative:page;z-index:-1983" coordorigin="8668,13227" coordsize="892,894">
            <v:shape style="position:absolute;left:8739;top:13371;width:333;height:403" type="#_x0000_t75">
              <v:imagedata r:id="rId5" o:title=""/>
            </v:shape>
            <v:group style="position:absolute;left:9103;top:13401;width:381;height:595" coordorigin="9103,13401" coordsize="381,595">
              <v:shape style="position:absolute;left:9103;top:13401;width:381;height:595" coordorigin="9103,13401" coordsize="381,595" path="m9346,13406l9364,13406e" filled="f" stroked="f">
                <v:path arrowok="t"/>
              </v:shape>
              <v:shape style="position:absolute;left:9103;top:13401;width:381;height:595" coordorigin="9103,13401" coordsize="381,595" path="m9361,13404l9355,13406,9346,13406,9364,13406,9361,13404e" filled="f" stroked="f">
                <v:path arrowok="t"/>
              </v:shape>
              <v:shape style="position:absolute;left:8668;top:13227;width:892;height:894" type="#_x0000_t75">
                <v:imagedata r:id="rId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27" w:lineRule="exact"/>
        <w:ind w:left="1080" w:right="-20"/>
        <w:jc w:val="left"/>
        <w:rPr>
          <w:rFonts w:ascii="Arial" w:hAnsi="Arial" w:cs="Arial" w:eastAsia="Arial"/>
          <w:sz w:val="58"/>
          <w:szCs w:val="58"/>
        </w:rPr>
      </w:pPr>
      <w:rPr/>
      <w:r>
        <w:rPr>
          <w:rFonts w:ascii="Arial" w:hAnsi="Arial" w:cs="Arial" w:eastAsia="Arial"/>
          <w:sz w:val="58"/>
          <w:szCs w:val="58"/>
          <w:color w:val="004675"/>
          <w:spacing w:val="-4"/>
        </w:rPr>
        <w:t>I</w:t>
      </w:r>
      <w:r>
        <w:rPr>
          <w:rFonts w:ascii="Arial" w:hAnsi="Arial" w:cs="Arial" w:eastAsia="Arial"/>
          <w:sz w:val="58"/>
          <w:szCs w:val="58"/>
          <w:color w:val="004675"/>
          <w:spacing w:val="1"/>
        </w:rPr>
        <w:t>n</w:t>
      </w:r>
      <w:r>
        <w:rPr>
          <w:rFonts w:ascii="Arial" w:hAnsi="Arial" w:cs="Arial" w:eastAsia="Arial"/>
          <w:sz w:val="58"/>
          <w:szCs w:val="58"/>
          <w:color w:val="004675"/>
          <w:spacing w:val="-8"/>
          <w:w w:val="133"/>
        </w:rPr>
        <w:t>t</w:t>
      </w:r>
      <w:r>
        <w:rPr>
          <w:rFonts w:ascii="Arial" w:hAnsi="Arial" w:cs="Arial" w:eastAsia="Arial"/>
          <w:sz w:val="58"/>
          <w:szCs w:val="58"/>
          <w:color w:val="004675"/>
          <w:spacing w:val="-11"/>
          <w:w w:val="111"/>
        </w:rPr>
        <w:t>r</w:t>
      </w:r>
      <w:r>
        <w:rPr>
          <w:rFonts w:ascii="Arial" w:hAnsi="Arial" w:cs="Arial" w:eastAsia="Arial"/>
          <w:sz w:val="58"/>
          <w:szCs w:val="58"/>
          <w:color w:val="004675"/>
          <w:spacing w:val="-2"/>
          <w:w w:val="106"/>
        </w:rPr>
        <w:t>o</w:t>
      </w:r>
      <w:r>
        <w:rPr>
          <w:rFonts w:ascii="Arial" w:hAnsi="Arial" w:cs="Arial" w:eastAsia="Arial"/>
          <w:sz w:val="58"/>
          <w:szCs w:val="58"/>
          <w:color w:val="004675"/>
          <w:spacing w:val="-1"/>
          <w:w w:val="109"/>
        </w:rPr>
        <w:t>d</w:t>
      </w:r>
      <w:r>
        <w:rPr>
          <w:rFonts w:ascii="Arial" w:hAnsi="Arial" w:cs="Arial" w:eastAsia="Arial"/>
          <w:sz w:val="58"/>
          <w:szCs w:val="58"/>
          <w:color w:val="004675"/>
          <w:spacing w:val="-1"/>
          <w:w w:val="100"/>
        </w:rPr>
        <w:t>u</w:t>
      </w:r>
      <w:r>
        <w:rPr>
          <w:rFonts w:ascii="Arial" w:hAnsi="Arial" w:cs="Arial" w:eastAsia="Arial"/>
          <w:sz w:val="58"/>
          <w:szCs w:val="58"/>
          <w:color w:val="004675"/>
          <w:spacing w:val="-1"/>
          <w:w w:val="96"/>
        </w:rPr>
        <w:t>c</w:t>
      </w:r>
      <w:r>
        <w:rPr>
          <w:rFonts w:ascii="Arial" w:hAnsi="Arial" w:cs="Arial" w:eastAsia="Arial"/>
          <w:sz w:val="58"/>
          <w:szCs w:val="58"/>
          <w:color w:val="004675"/>
          <w:spacing w:val="-2"/>
          <w:w w:val="108"/>
        </w:rPr>
        <w:t>i</w:t>
      </w:r>
      <w:r>
        <w:rPr>
          <w:rFonts w:ascii="Arial" w:hAnsi="Arial" w:cs="Arial" w:eastAsia="Arial"/>
          <w:sz w:val="58"/>
          <w:szCs w:val="58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58"/>
          <w:szCs w:val="58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58"/>
          <w:szCs w:val="58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58"/>
          <w:szCs w:val="58"/>
          <w:color w:val="004675"/>
          <w:spacing w:val="-1"/>
          <w:w w:val="100"/>
        </w:rPr>
        <w:t>G</w:t>
      </w:r>
      <w:r>
        <w:rPr>
          <w:rFonts w:ascii="Arial" w:hAnsi="Arial" w:cs="Arial" w:eastAsia="Arial"/>
          <w:sz w:val="58"/>
          <w:szCs w:val="58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58"/>
          <w:szCs w:val="58"/>
          <w:color w:val="004675"/>
          <w:spacing w:val="-2"/>
          <w:w w:val="100"/>
        </w:rPr>
        <w:t>o</w:t>
      </w:r>
      <w:r>
        <w:rPr>
          <w:rFonts w:ascii="Arial" w:hAnsi="Arial" w:cs="Arial" w:eastAsia="Arial"/>
          <w:sz w:val="58"/>
          <w:szCs w:val="58"/>
          <w:color w:val="004675"/>
          <w:spacing w:val="1"/>
          <w:w w:val="100"/>
        </w:rPr>
        <w:t>d</w:t>
      </w:r>
      <w:r>
        <w:rPr>
          <w:rFonts w:ascii="Arial" w:hAnsi="Arial" w:cs="Arial" w:eastAsia="Arial"/>
          <w:sz w:val="58"/>
          <w:szCs w:val="58"/>
          <w:color w:val="004675"/>
          <w:spacing w:val="-1"/>
          <w:w w:val="100"/>
        </w:rPr>
        <w:t>e</w:t>
      </w:r>
      <w:r>
        <w:rPr>
          <w:rFonts w:ascii="Arial" w:hAnsi="Arial" w:cs="Arial" w:eastAsia="Arial"/>
          <w:sz w:val="58"/>
          <w:szCs w:val="58"/>
          <w:color w:val="004675"/>
          <w:spacing w:val="-3"/>
          <w:w w:val="100"/>
        </w:rPr>
        <w:t>s</w:t>
      </w:r>
      <w:r>
        <w:rPr>
          <w:rFonts w:ascii="Arial" w:hAnsi="Arial" w:cs="Arial" w:eastAsia="Arial"/>
          <w:sz w:val="58"/>
          <w:szCs w:val="58"/>
          <w:color w:val="004675"/>
          <w:spacing w:val="-5"/>
          <w:w w:val="100"/>
        </w:rPr>
        <w:t>i</w:t>
      </w:r>
      <w:r>
        <w:rPr>
          <w:rFonts w:ascii="Arial" w:hAnsi="Arial" w:cs="Arial" w:eastAsia="Arial"/>
          <w:sz w:val="58"/>
          <w:szCs w:val="58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58"/>
          <w:szCs w:val="58"/>
          <w:color w:val="004675"/>
          <w:spacing w:val="-13"/>
          <w:w w:val="100"/>
        </w:rPr>
        <w:t>n</w:t>
      </w:r>
      <w:r>
        <w:rPr>
          <w:rFonts w:ascii="Arial" w:hAnsi="Arial" w:cs="Arial" w:eastAsia="Arial"/>
          <w:sz w:val="58"/>
          <w:szCs w:val="58"/>
          <w:color w:val="004675"/>
          <w:spacing w:val="0"/>
          <w:w w:val="100"/>
        </w:rPr>
        <w:t>:</w:t>
      </w:r>
      <w:r>
        <w:rPr>
          <w:rFonts w:ascii="Arial" w:hAnsi="Arial" w:cs="Arial" w:eastAsia="Arial"/>
          <w:sz w:val="58"/>
          <w:szCs w:val="58"/>
          <w:color w:val="004675"/>
          <w:spacing w:val="50"/>
          <w:w w:val="100"/>
        </w:rPr>
        <w:t> </w:t>
      </w:r>
      <w:r>
        <w:rPr>
          <w:rFonts w:ascii="Arial" w:hAnsi="Arial" w:cs="Arial" w:eastAsia="Arial"/>
          <w:sz w:val="58"/>
          <w:szCs w:val="58"/>
          <w:color w:val="004675"/>
          <w:spacing w:val="0"/>
          <w:w w:val="100"/>
        </w:rPr>
        <w:t>The</w:t>
      </w:r>
      <w:r>
        <w:rPr>
          <w:rFonts w:ascii="Arial" w:hAnsi="Arial" w:cs="Arial" w:eastAsia="Arial"/>
          <w:sz w:val="58"/>
          <w:szCs w:val="58"/>
          <w:color w:val="004675"/>
          <w:spacing w:val="-30"/>
          <w:w w:val="100"/>
        </w:rPr>
        <w:t> </w:t>
      </w:r>
      <w:r>
        <w:rPr>
          <w:rFonts w:ascii="Arial" w:hAnsi="Arial" w:cs="Arial" w:eastAsia="Arial"/>
          <w:sz w:val="58"/>
          <w:szCs w:val="58"/>
          <w:color w:val="004675"/>
          <w:spacing w:val="-5"/>
          <w:w w:val="97"/>
        </w:rPr>
        <w:t>C</w:t>
      </w:r>
      <w:r>
        <w:rPr>
          <w:rFonts w:ascii="Arial" w:hAnsi="Arial" w:cs="Arial" w:eastAsia="Arial"/>
          <w:sz w:val="58"/>
          <w:szCs w:val="58"/>
          <w:color w:val="004675"/>
          <w:spacing w:val="-2"/>
          <w:w w:val="106"/>
        </w:rPr>
        <w:t>o</w:t>
      </w:r>
      <w:r>
        <w:rPr>
          <w:rFonts w:ascii="Arial" w:hAnsi="Arial" w:cs="Arial" w:eastAsia="Arial"/>
          <w:sz w:val="58"/>
          <w:szCs w:val="58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58"/>
          <w:szCs w:val="58"/>
          <w:color w:val="004675"/>
          <w:spacing w:val="-4"/>
          <w:w w:val="96"/>
        </w:rPr>
        <w:t>c</w:t>
      </w:r>
      <w:r>
        <w:rPr>
          <w:rFonts w:ascii="Arial" w:hAnsi="Arial" w:cs="Arial" w:eastAsia="Arial"/>
          <w:sz w:val="58"/>
          <w:szCs w:val="58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58"/>
          <w:szCs w:val="58"/>
          <w:color w:val="004675"/>
          <w:spacing w:val="-1"/>
          <w:w w:val="109"/>
        </w:rPr>
        <w:t>p</w:t>
      </w:r>
      <w:r>
        <w:rPr>
          <w:rFonts w:ascii="Arial" w:hAnsi="Arial" w:cs="Arial" w:eastAsia="Arial"/>
          <w:sz w:val="58"/>
          <w:szCs w:val="58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58"/>
          <w:szCs w:val="58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231F20"/>
          <w:spacing w:val="-7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85"/>
        </w:rPr>
        <w:t>R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5"/>
        </w:rPr>
        <w:t>.</w:t>
      </w:r>
      <w:r>
        <w:rPr>
          <w:rFonts w:ascii="Arial" w:hAnsi="Arial" w:cs="Arial" w:eastAsia="Arial"/>
          <w:sz w:val="36"/>
          <w:szCs w:val="36"/>
          <w:color w:val="231F20"/>
          <w:spacing w:val="9"/>
          <w:w w:val="85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231F20"/>
          <w:spacing w:val="-28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36"/>
          <w:szCs w:val="36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ri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86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231F20"/>
          <w:spacing w:val="14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231F20"/>
          <w:spacing w:val="-6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5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231F20"/>
          <w:spacing w:val="-6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83"/>
        </w:rPr>
        <w:t>S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231F20"/>
          <w:spacing w:val="1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36"/>
          <w:szCs w:val="36"/>
          <w:color w:val="231F20"/>
          <w:spacing w:val="-4"/>
          <w:w w:val="108"/>
        </w:rPr>
        <w:t>i</w:t>
      </w:r>
      <w:r>
        <w:rPr>
          <w:rFonts w:ascii="Arial" w:hAnsi="Arial" w:cs="Arial" w:eastAsia="Arial"/>
          <w:sz w:val="36"/>
          <w:szCs w:val="36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36"/>
          <w:szCs w:val="36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1.848860pt;height:307.66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0" w:right="0"/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9.76pt;height:219.84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36" w:right="4477"/>
        <w:jc w:val="center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spacing w:val="-4"/>
          <w:w w:val="93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19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6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9"/>
        </w:rPr>
        <w:t>d</w:t>
      </w:r>
      <w:r>
        <w:rPr>
          <w:rFonts w:ascii="Arial" w:hAnsi="Arial" w:cs="Arial" w:eastAsia="Arial"/>
          <w:sz w:val="40"/>
          <w:szCs w:val="40"/>
          <w:color w:val="004675"/>
          <w:spacing w:val="-3"/>
          <w:w w:val="98"/>
        </w:rPr>
        <w:t>u</w:t>
      </w:r>
      <w:r>
        <w:rPr>
          <w:rFonts w:ascii="Arial" w:hAnsi="Arial" w:cs="Arial" w:eastAsia="Arial"/>
          <w:sz w:val="40"/>
          <w:szCs w:val="40"/>
          <w:color w:val="004675"/>
          <w:spacing w:val="15"/>
          <w:w w:val="98"/>
        </w:rPr>
        <w:t>c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19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5"/>
          <w:w w:val="108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6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3593" w:right="133" w:firstLine="-1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3"/>
          <w:i/>
        </w:rPr>
        <w:t>eo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5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12" w:right="432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2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12" w:right="445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2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12" w:right="485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2"/>
          <w:w w:val="12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12" w:right="405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2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12" w:right="480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2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12" w:right="469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2"/>
          <w:w w:val="12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12" w:right="352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2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12" w:right="492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2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0" w:lineRule="atLeast"/>
        <w:ind w:left="3601" w:right="85" w:firstLine="-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40" w:lineRule="auto"/>
        <w:ind w:left="12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ov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9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9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3"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250" w:lineRule="auto"/>
        <w:ind w:left="120" w:right="729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96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6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-12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6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19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96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15"/>
          <w:szCs w:val="15"/>
          <w:color w:val="6D6E71"/>
          <w:spacing w:val="-13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9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9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3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83"/>
        </w:rPr>
        <w:t>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hi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19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9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19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3"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250" w:lineRule="auto"/>
        <w:ind w:left="120" w:right="7401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m</w:t>
      </w:r>
      <w:r>
        <w:rPr>
          <w:rFonts w:ascii="Arial" w:hAnsi="Arial" w:cs="Arial" w:eastAsia="Arial"/>
          <w:sz w:val="6"/>
          <w:szCs w:val="6"/>
          <w:color w:val="6D6E71"/>
          <w:spacing w:val="-1"/>
          <w:w w:val="100"/>
          <w:position w:val="6"/>
        </w:rPr>
        <w:t>®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  <w:position w:val="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v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  <w:position w:val="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6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6"/>
          <w:position w:val="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6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pe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  <w:position w:val="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  <w:position w:val="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  <w:position w:val="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  <w:position w:val="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  <w:position w:val="0"/>
        </w:rPr>
        <w:t>v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  <w:position w:val="0"/>
        </w:rPr>
        <w:t>di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  <w:position w:val="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  <w:position w:val="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  <w:position w:val="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NumType w:start="2"/>
          <w:pgMar w:footer="439" w:header="111" w:top="1480" w:bottom="620" w:left="960" w:right="980"/>
          <w:footerReference w:type="even" r:id="rId8"/>
          <w:footerReference w:type="odd" r:id="rId9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1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2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4675"/>
          <w:spacing w:val="-7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5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10"/>
          <w:w w:val="100"/>
        </w:rPr>
        <w:t>x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3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6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85"/>
        </w:rPr>
        <w:t>s</w:t>
      </w:r>
      <w:r>
        <w:rPr>
          <w:rFonts w:ascii="Arial" w:hAnsi="Arial" w:cs="Arial" w:eastAsia="Arial"/>
          <w:sz w:val="40"/>
          <w:szCs w:val="40"/>
          <w:color w:val="004675"/>
          <w:spacing w:val="-7"/>
          <w:w w:val="108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9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83" w:right="3561" w:firstLine="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33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33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8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1"/>
        </w:rPr>
        <w:t>ein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1" w:footer="439" w:top="1480" w:bottom="620" w:left="900" w:right="960"/>
          <w:pgSz w:w="12240" w:h="15840"/>
        </w:sectPr>
      </w:pPr>
      <w:rPr/>
    </w:p>
    <w:p>
      <w:pPr>
        <w:spacing w:before="33" w:after="0" w:line="301" w:lineRule="auto"/>
        <w:ind w:left="188" w:right="228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88" w:right="71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33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…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83" w:right="-51" w:firstLine="-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right="91" w:firstLine="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2"/>
        </w:rPr>
        <w:t>z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2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2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2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2"/>
          <w:w w:val="12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6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96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96"/>
        </w:rPr>
        <w:t>z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1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1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1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7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9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3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3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3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3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93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9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3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8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8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8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8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5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5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5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5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5"/>
        </w:rPr>
        <w:t>ss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5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5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95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5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9" w:right="472" w:firstLine="-1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54pt;margin-top:12.001862pt;width:330.583pt;height:230.25pt;mso-position-horizontal-relative:page;mso-position-vertical-relative:paragraph;z-index:-1982" coordorigin="1080,240" coordsize="6612,4605">
            <v:shape style="position:absolute;left:1506;top:560;width:5760;height:4282" type="#_x0000_t75">
              <v:imagedata r:id="rId11" o:title=""/>
            </v:shape>
            <v:group style="position:absolute;left:1083;top:243;width:6607;height:4600" coordorigin="1083,243" coordsize="6607,4600">
              <v:shape style="position:absolute;left:1083;top:243;width:6607;height:4600" coordorigin="1083,243" coordsize="6607,4600" path="m1083,243l7689,243,7689,4843,1083,4843,1083,243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94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4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4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39"/>
        </w:rPr>
        <w:t>/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00" w:right="960"/>
          <w:cols w:num="2" w:equalWidth="0">
            <w:col w:w="6752" w:space="377"/>
            <w:col w:w="325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524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2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5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004675"/>
          <w:spacing w:val="-8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15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004675"/>
          <w:spacing w:val="-1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6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85"/>
        </w:rPr>
        <w:t>s</w:t>
      </w:r>
      <w:r>
        <w:rPr>
          <w:rFonts w:ascii="Arial" w:hAnsi="Arial" w:cs="Arial" w:eastAsia="Arial"/>
          <w:sz w:val="40"/>
          <w:szCs w:val="40"/>
          <w:color w:val="004675"/>
          <w:spacing w:val="-7"/>
          <w:w w:val="108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9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358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63" w:right="395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4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4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14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9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56" w:after="0" w:line="260" w:lineRule="atLeast"/>
        <w:ind w:left="3596" w:right="90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1" w:footer="439" w:top="1480" w:bottom="620" w:left="960" w:right="980"/>
          <w:pgSz w:w="12240" w:h="15840"/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20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4"/>
        </w:rPr>
        <w:t>ep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3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ond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5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on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120" w:right="24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-3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j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3" w:after="0" w:line="301" w:lineRule="auto"/>
        <w:ind w:left="10" w:right="283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0" w:right="29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1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0.333021pt;height:240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2" w:after="0" w:line="250" w:lineRule="auto"/>
        <w:ind w:left="15" w:right="94" w:firstLine="-1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4"/>
          <w:w w:val="94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4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4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-7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5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5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95"/>
        </w:rPr>
        <w:t>w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6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19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56"/>
        </w:rPr>
        <w:t>“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88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9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92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9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19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-10"/>
          <w:w w:val="93"/>
        </w:rPr>
        <w:t>.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56"/>
        </w:rPr>
        <w:t>”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80"/>
          <w:cols w:num="2" w:equalWidth="0">
            <w:col w:w="3160" w:space="426"/>
            <w:col w:w="6714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301" w:lineRule="auto"/>
        <w:ind w:left="3597" w:right="69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0" w:lineRule="auto"/>
        <w:ind w:left="3544" w:right="4186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4pt;margin-top:3.087878pt;width:156.667pt;height:156.667pt;mso-position-horizontal-relative:page;mso-position-vertical-relative:paragraph;z-index:-1981" type="#_x0000_t75">
            <v:imagedata r:id="rId13" o:title=""/>
          </v:shape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8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7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3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3548" w:right="418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301" w:lineRule="auto"/>
        <w:ind w:left="3569" w:right="3552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4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4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1"/>
          <w:i/>
        </w:rPr>
        <w:t>ga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3548" w:right="3635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3547" w:right="421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3" w:after="0" w:line="301" w:lineRule="auto"/>
        <w:ind w:left="3580" w:right="383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02" w:right="3646" w:firstLine="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8" w:after="0" w:line="260" w:lineRule="atLeast"/>
        <w:ind w:left="102" w:right="3894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65" w:lineRule="auto"/>
        <w:ind w:left="6989" w:right="201" w:firstLine="21"/>
        <w:jc w:val="righ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54pt;margin-top:-148.897125pt;width:330.332pt;height:239.999pt;mso-position-horizontal-relative:page;mso-position-vertical-relative:paragraph;z-index:-1980" type="#_x0000_t75">
            <v:imagedata r:id="rId14" o:title=""/>
          </v:shape>
        </w:pic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7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7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9"/>
        </w:rPr>
        <w:t>?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1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right"/>
        <w:spacing w:after="0"/>
        <w:sectPr>
          <w:pgMar w:header="111" w:footer="439" w:top="1480" w:bottom="620" w:left="980" w:right="960"/>
          <w:pgSz w:w="12240" w:h="15840"/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0.332954pt;height:240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1" w:after="0" w:line="240" w:lineRule="auto"/>
        <w:ind w:left="3570" w:right="5533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6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6"/>
        </w:rPr>
        <w:t>: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5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5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9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uu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301" w:lineRule="auto"/>
        <w:ind w:left="3596" w:right="363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hy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3600" w:right="145" w:firstLine="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3597" w:right="140" w:firstLine="3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4.25pt;margin-top:3.263909pt;width:156.291pt;height:155.749pt;mso-position-horizontal-relative:page;mso-position-vertical-relative:paragraph;z-index:-1979" type="#_x0000_t75">
            <v:imagedata r:id="rId16" o:title=""/>
          </v:shape>
        </w:pic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8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7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1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  <w:i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3601" w:right="186" w:firstLine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0,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1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1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1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2,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0,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3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3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111" w:footer="439" w:top="1480" w:bottom="620" w:left="960" w:right="9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111" w:footer="439" w:top="1480" w:bottom="620" w:left="960" w:right="940"/>
          <w:pgSz w:w="12240" w:h="15840"/>
        </w:sectPr>
      </w:pPr>
      <w:rPr/>
    </w:p>
    <w:p>
      <w:pPr>
        <w:spacing w:before="33" w:after="0" w:line="301" w:lineRule="auto"/>
        <w:ind w:left="3601" w:right="47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4pt;margin-top:3.288013pt;width:156.917pt;height:156pt;mso-position-horizontal-relative:page;mso-position-vertical-relative:paragraph;z-index:-1978" coordorigin="1080,66" coordsize="3138,3120">
            <v:shape style="position:absolute;left:1083;top:68;width:3133;height:3115" type="#_x0000_t75">
              <v:imagedata r:id="rId17" o:title=""/>
            </v:shape>
            <v:group style="position:absolute;left:1083;top:68;width:3133;height:3115" coordorigin="1083,68" coordsize="3133,3115">
              <v:shape style="position:absolute;left:1083;top:68;width:3133;height:3115" coordorigin="1083,68" coordsize="3133,3115" path="m1083,68l4216,68,4216,3183,1083,3183,1083,68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8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3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8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0,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3601" w:right="1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w)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2,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2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0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4.416pt;margin-top:26.131323pt;width:343.464pt;height:117.118659pt;mso-position-horizontal-relative:page;mso-position-vertical-relative:paragraph;z-index:-1976" coordorigin="888,523" coordsize="6869,2342">
            <v:shape style="position:absolute;left:888;top:523;width:3567;height:2342" type="#_x0000_t75">
              <v:imagedata r:id="rId18" o:title=""/>
            </v:shape>
            <v:shape style="position:absolute;left:4386;top:620;width:3372;height:2217" type="#_x0000_t75">
              <v:imagedata r:id="rId19" o:title=""/>
            </v:shape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22" w:right="-1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01.333008pt;margin-top:2.085297pt;width:156.667pt;height:156pt;mso-position-horizontal-relative:page;mso-position-vertical-relative:paragraph;z-index:-1977" type="#_x0000_t75">
            <v:imagedata r:id="rId20" o:title=""/>
          </v:shape>
        </w:pict>
      </w:r>
      <w:r>
        <w:rPr/>
        <w:pict>
          <v:group style="position:absolute;margin-left:44.495087pt;margin-top:-132.368698pt;width:345.088913pt;height:121.81pt;mso-position-horizontal-relative:page;mso-position-vertical-relative:paragraph;z-index:-1975" coordorigin="890,-2647" coordsize="6902,2436">
            <v:shape style="position:absolute;left:890;top:-2647;width:3621;height:2436" type="#_x0000_t75">
              <v:imagedata r:id="rId21" o:title=""/>
            </v:shape>
            <v:shape style="position:absolute;left:4386;top:-2593;width:3406;height:2270" type="#_x0000_t75">
              <v:imagedata r:id="rId22" o:title=""/>
            </v:shape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3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(Mc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3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22" w:right="-51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5" w:lineRule="auto"/>
        <w:ind w:left="6" w:right="8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1"/>
          <w:w w:val="100"/>
        </w:rPr>
        <w:t>1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color w:val="004675"/>
          <w:spacing w:val="-11"/>
          <w:w w:val="100"/>
        </w:rPr>
        <w:t>1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5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5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5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5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5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5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5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don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40"/>
          <w:cols w:num="2" w:equalWidth="0">
            <w:col w:w="6727" w:space="339"/>
            <w:col w:w="327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301" w:lineRule="auto"/>
        <w:ind w:left="7056" w:right="194" w:firstLine="-6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27.667007pt;margin-top:3.288013pt;width:156.666328pt;height:157.318pt;mso-position-horizontal-relative:page;mso-position-vertical-relative:paragraph;z-index:-1973" type="#_x0000_t75">
            <v:imagedata r:id="rId23" o:title=""/>
          </v:shape>
        </w:pic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764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soc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3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1" w:footer="439" w:top="1480" w:bottom="620" w:left="980" w:right="9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09" w:right="50" w:firstLine="-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2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2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9"/>
          <w:w w:val="112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2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2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7"/>
          <w:w w:val="112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12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2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2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5" w:lineRule="auto"/>
        <w:ind w:left="104" w:right="437" w:firstLine="-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mo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q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eiv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7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109" w:right="-58" w:firstLine="-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5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5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5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104" w:right="155" w:firstLine="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q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83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2"/>
        </w:rPr>
        <w:t>z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8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3" w:after="0" w:line="301" w:lineRule="auto"/>
        <w:ind w:left="3489" w:right="250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3490" w:right="107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4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7" w:right="278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9" w:right="144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6" w:right="3539" w:firstLine="2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01.333008pt;margin-top:4.461982pt;width:156.667pt;height:156.001pt;mso-position-horizontal-relative:page;mso-position-vertical-relative:paragraph;z-index:-1974" coordorigin="8027,89" coordsize="3133,3120">
            <v:shape style="position:absolute;left:8029;top:92;width:3128;height:3115" type="#_x0000_t75">
              <v:imagedata r:id="rId24" o:title=""/>
            </v:shape>
            <v:group style="position:absolute;left:8029;top:92;width:3128;height:3115" coordorigin="8029,92" coordsize="3128,3115">
              <v:shape style="position:absolute;left:8029;top:92;width:3128;height:3115" coordorigin="8029,92" coordsize="3128,3115" path="m11158,92l8029,92,8029,3207,11158,3207,11158,92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89"/>
        </w:rPr>
        <w:t>8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z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6" w:right="354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1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3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47" w:lineRule="auto"/>
        <w:ind w:left="373" w:right="632"/>
        <w:jc w:val="left"/>
        <w:tabs>
          <w:tab w:pos="28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675"/>
          <w:spacing w:val="-1"/>
          <w:w w:val="82"/>
        </w:rPr>
        <w:t>R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5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-8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-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347" w:lineRule="auto"/>
        <w:ind w:left="373" w:right="62"/>
        <w:jc w:val="left"/>
        <w:tabs>
          <w:tab w:pos="28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-8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99"/>
        </w:rPr>
        <w:t>S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99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99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4675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004675"/>
          <w:spacing w:val="0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2" w:after="0" w:line="301" w:lineRule="auto"/>
        <w:ind w:left="17" w:right="328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980"/>
          <w:cols w:num="2" w:equalWidth="0">
            <w:col w:w="3206" w:space="354"/>
            <w:col w:w="6720"/>
          </w:cols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65" w:lineRule="auto"/>
        <w:ind w:left="7065" w:right="523" w:firstLine="7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54pt;margin-top:-62.098106pt;width:330.458pt;height:247.929pt;mso-position-horizontal-relative:page;mso-position-vertical-relative:paragraph;z-index:-1972" coordorigin="1080,-1242" coordsize="6609,4959">
            <v:shape style="position:absolute;left:1083;top:-1239;width:6602;height:4952" type="#_x0000_t75">
              <v:imagedata r:id="rId25" o:title=""/>
            </v:shape>
            <v:group style="position:absolute;left:1083;top:-1239;width:6604;height:4954" coordorigin="1083,-1239" coordsize="6604,4954">
              <v:shape style="position:absolute;left:1083;top:-1239;width:6604;height:4954" coordorigin="1083,-1239" coordsize="6604,4954" path="m1083,-1239l7687,-1239,7687,3714,1083,3714,1083,-1239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83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2"/>
        </w:rPr>
        <w:t>z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25"/>
        </w:rPr>
        <w:t>’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  <w:i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  <w:i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2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  <w:i/>
        </w:rPr>
        <w:t>Geo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9"/>
          <w:i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  <w:i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4"/>
          <w:i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9"/>
          <w:i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94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4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1"/>
        </w:rPr>
        <w:t>on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1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eod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7075" w:right="386" w:firstLine="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301" w:lineRule="auto"/>
        <w:ind w:left="123" w:right="3641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01.333008pt;margin-top:-12.652091pt;width:156.917pt;height:362.269pt;mso-position-horizontal-relative:page;mso-position-vertical-relative:paragraph;z-index:-1971" coordorigin="8027,-253" coordsize="3138,7245">
            <v:shape style="position:absolute;left:8029;top:-251;width:3133;height:7240" type="#_x0000_t75">
              <v:imagedata r:id="rId26" o:title=""/>
            </v:shape>
            <v:group style="position:absolute;left:8029;top:-251;width:3133;height:7240" coordorigin="8029,-251" coordsize="3133,7240">
              <v:shape style="position:absolute;left:8029;top:-251;width:3133;height:7240" coordorigin="8029,-251" coordsize="3133,7240" path="m8029,-251l11163,-251,11163,6990,8029,6990,8029,-251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1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28" w:right="3616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26" w:right="3553" w:firstLine="-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  <w:i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17" w:right="3632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2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2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7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0" w:lineRule="atLeast"/>
        <w:ind w:left="123" w:right="3641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1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right="176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83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19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7"/>
          <w:w w:val="119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85"/>
        </w:rPr>
        <w:t>z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right"/>
        <w:spacing w:after="0"/>
        <w:sectPr>
          <w:pgMar w:header="111" w:footer="439" w:top="1480" w:bottom="620" w:left="960" w:right="9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301" w:lineRule="auto"/>
        <w:ind w:left="7090" w:right="454" w:firstLine="-13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27.667007pt;margin-top:3.288013pt;width:156.667pt;height:156pt;mso-position-horizontal-relative:page;mso-position-vertical-relative:paragraph;z-index:-1969" type="#_x0000_t75">
            <v:imagedata r:id="rId27" o:title=""/>
          </v:shape>
        </w:pic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89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7089" w:right="181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0,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145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right="533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1" w:footer="439" w:top="1480" w:bottom="620" w:left="940" w:right="980"/>
          <w:pgSz w:w="12240" w:h="15840"/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43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2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25"/>
        </w:rPr>
        <w:t>’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83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2"/>
        </w:rPr>
        <w:t>z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148" w:right="408" w:firstLine="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ep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4"/>
        </w:rPr>
        <w:t>ge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1"/>
        </w:rPr>
        <w:t>ap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149" w:right="233" w:firstLine="-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7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7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3" w:after="0" w:line="301" w:lineRule="auto"/>
        <w:ind w:left="3480" w:right="180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8" w:right="336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2" w:right="3587" w:firstLine="1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01.333008pt;margin-top:1.836982pt;width:156.667pt;height:156.001pt;mso-position-horizontal-relative:page;mso-position-vertical-relative:paragraph;z-index:-1970" type="#_x0000_t75">
            <v:imagedata r:id="rId28" o:title=""/>
          </v:shape>
        </w:pic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9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89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8" w:right="3515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8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8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right="105" w:firstLine="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  <w:i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3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8"/>
          <w:i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8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85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  <w:i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9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4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4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3"/>
          <w:i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3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  <w:i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2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7" w:right="184" w:firstLine="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hy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2" w:right="207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1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7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ig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40" w:right="980"/>
          <w:cols w:num="2" w:equalWidth="0">
            <w:col w:w="3262" w:space="347"/>
            <w:col w:w="671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301" w:lineRule="auto"/>
        <w:ind w:left="127" w:right="3715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ig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2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1"/>
          <w:pgMar w:footer="439" w:header="0" w:top="1480" w:bottom="620" w:left="960" w:right="940"/>
          <w:footerReference w:type="odd" r:id="rId29"/>
          <w:footerReference w:type="even" r:id="rId3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0.726771pt;height:257.76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7" w:after="0" w:line="240" w:lineRule="auto"/>
        <w:ind w:left="12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95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5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95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5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5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250" w:lineRule="auto"/>
        <w:ind w:left="127" w:right="-46" w:firstLine="-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+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2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8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9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36"/>
        </w:rPr>
        <w:t>'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8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-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15"/>
          <w:szCs w:val="15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2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9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19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78"/>
        </w:rPr>
        <w:t>(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3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2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9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+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;</w:t>
      </w:r>
      <w:r>
        <w:rPr>
          <w:rFonts w:ascii="Arial" w:hAnsi="Arial" w:cs="Arial" w:eastAsia="Arial"/>
          <w:sz w:val="15"/>
          <w:szCs w:val="15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4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8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78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-3"/>
          <w:w w:val="155"/>
        </w:rPr>
        <w:t>“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J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65" w:lineRule="auto"/>
        <w:ind w:left="73" w:right="261" w:firstLine="-4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25"/>
        </w:rPr>
        <w:t>‘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3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J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1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1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1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1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1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1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7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7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J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left="2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-4"/>
          <w:w w:val="125"/>
        </w:rPr>
        <w:t>‘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!</w:t>
      </w:r>
      <w:r>
        <w:rPr>
          <w:rFonts w:ascii="Arial" w:hAnsi="Arial" w:cs="Arial" w:eastAsia="Arial"/>
          <w:sz w:val="22"/>
          <w:szCs w:val="22"/>
          <w:color w:val="004675"/>
          <w:spacing w:val="-7"/>
          <w:w w:val="111"/>
        </w:rPr>
        <w:t>’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55"/>
        </w:rPr>
        <w:t>”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40"/>
          <w:cols w:num="2" w:equalWidth="0">
            <w:col w:w="6738" w:space="257"/>
            <w:col w:w="334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12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4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4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14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erm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23" w:right="3818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25" w:right="3531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6"/>
          <w:position w:val="7"/>
        </w:rPr>
        <w:t>®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6"/>
          <w:position w:val="7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10"/>
          <w:w w:val="96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  <w:position w:val="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7"/>
          <w:position w:val="0"/>
        </w:rPr>
        <w:t>h</w:t>
      </w:r>
      <w:r>
        <w:rPr>
          <w:rFonts w:ascii="Arial" w:hAnsi="Arial" w:cs="Arial" w:eastAsia="Arial"/>
          <w:sz w:val="8"/>
          <w:szCs w:val="8"/>
          <w:color w:val="231F20"/>
          <w:spacing w:val="-2"/>
          <w:w w:val="97"/>
          <w:position w:val="7"/>
        </w:rPr>
        <w:t>™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  <w:position w:val="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56"/>
          <w:position w:val="0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  <w:position w:val="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  <w:position w:val="0"/>
        </w:rPr>
        <w:t>‘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  <w:position w:val="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  <w:position w:val="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  <w:position w:val="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7"/>
          <w:position w:val="0"/>
        </w:rPr>
        <w:t>‘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33"/>
          <w:position w:val="0"/>
        </w:rPr>
        <w:t>!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7"/>
          <w:position w:val="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  <w:position w:val="0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78"/>
          <w:position w:val="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  <w:position w:val="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  <w:position w:val="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0"/>
          <w:position w:val="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0"/>
          <w:position w:val="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  <w:position w:val="0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8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8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7"/>
          <w:position w:val="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9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position w:val="0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608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spacing w:val="-3"/>
          <w:w w:val="100"/>
        </w:rPr>
        <w:t>D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-5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in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3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6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85"/>
        </w:rPr>
        <w:t>s</w:t>
      </w:r>
      <w:r>
        <w:rPr>
          <w:rFonts w:ascii="Arial" w:hAnsi="Arial" w:cs="Arial" w:eastAsia="Arial"/>
          <w:sz w:val="40"/>
          <w:szCs w:val="40"/>
          <w:color w:val="004675"/>
          <w:spacing w:val="-7"/>
          <w:w w:val="108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9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3618" w:right="297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7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3603" w:right="71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3581" w:right="512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2" w:after="0" w:line="265" w:lineRule="auto"/>
        <w:ind w:left="140" w:right="7037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27.542007pt;margin-top:-43.14814pt;width:330.583pt;height:240.25pt;mso-position-horizontal-relative:page;mso-position-vertical-relative:paragraph;z-index:-1968" coordorigin="4551,-863" coordsize="6612,4805">
            <v:shape style="position:absolute;left:4553;top:-860;width:6607;height:4800" type="#_x0000_t75">
              <v:imagedata r:id="rId32" o:title=""/>
            </v:shape>
            <v:group style="position:absolute;left:4553;top:-860;width:6607;height:4800" coordorigin="4553,-860" coordsize="6607,4800">
              <v:shape style="position:absolute;left:4553;top:-860;width:6607;height:4800" coordorigin="4553,-860" coordsize="6607,4800" path="m4553,-860l11160,-860,11160,3940,4553,3940,4553,-860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3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4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4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ving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6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4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97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97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7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ll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97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7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9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7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rb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140" w:right="701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94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6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9"/>
          <w:w w:val="108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9"/>
          <w:i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  <w:i/>
        </w:rPr>
        <w:t>eo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9"/>
          <w:i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  <w:i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4"/>
          <w:i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9"/>
          <w:i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3581" w:right="521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8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  <w:i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  <w:i/>
        </w:rPr>
        <w:t>eo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3603" w:right="59" w:firstLine="-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7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3613" w:right="248" w:firstLine="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3614" w:right="172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3614" w:right="121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…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39" w:top="1480" w:bottom="620" w:left="940" w:right="10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301" w:lineRule="auto"/>
        <w:ind w:left="182" w:right="3633" w:firstLine="-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875pt;margin-top:-253.787094pt;width:330.583pt;height:230.25pt;mso-position-horizontal-relative:page;mso-position-vertical-relative:paragraph;z-index:-1967" coordorigin="1078,-5076" coordsize="6612,4605">
            <v:shape style="position:absolute;left:1080;top:-5073;width:6607;height:4600" type="#_x0000_t75">
              <v:imagedata r:id="rId33" o:title=""/>
            </v:shape>
            <v:group style="position:absolute;left:1080;top:-5073;width:6607;height:4600" coordorigin="1080,-5073" coordsize="6607,4600">
              <v:shape style="position:absolute;left:1080;top:-5073;width:6607;height:4600" coordorigin="1080,-5073" coordsize="6607,4600" path="m1080,-5073l7687,-5073,7687,-473,1080,-473,1080,-5073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hy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8" w:after="0" w:line="260" w:lineRule="atLeast"/>
        <w:ind w:left="188" w:right="4063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22.960014" w:type="dxa"/>
      </w:tblPr>
      <w:tblGrid/>
      <w:tr>
        <w:trPr>
          <w:trHeight w:val="354" w:hRule="exact"/>
        </w:trPr>
        <w:tc>
          <w:tcPr>
            <w:tcW w:w="16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7" w:after="0" w:line="240" w:lineRule="auto"/>
              <w:ind w:right="11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89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3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9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4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130" w:right="-2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  <w:rPr/>
            <w:r>
              <w:rPr>
                <w:rFonts w:ascii="Wingdings" w:hAnsi="Wingdings" w:cs="Wingdings" w:eastAsia="Wingdings"/>
                <w:sz w:val="18"/>
                <w:szCs w:val="18"/>
                <w:color w:val="007AC2"/>
                <w:spacing w:val="0"/>
                <w:w w:val="100"/>
              </w:rPr>
              <w:t></w:t>
            </w:r>
            <w:r>
              <w:rPr>
                <w:rFonts w:ascii="Wingdings" w:hAnsi="Wingdings" w:cs="Wingdings" w:eastAsia="Wingdings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37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7" w:after="0" w:line="240" w:lineRule="auto"/>
              <w:ind w:left="14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16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883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83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6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3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6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4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130" w:right="-2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  <w:rPr/>
            <w:r>
              <w:rPr>
                <w:rFonts w:ascii="Wingdings" w:hAnsi="Wingdings" w:cs="Wingdings" w:eastAsia="Wingdings"/>
                <w:sz w:val="18"/>
                <w:szCs w:val="18"/>
                <w:color w:val="007AC2"/>
                <w:spacing w:val="0"/>
                <w:w w:val="100"/>
              </w:rPr>
              <w:t></w:t>
            </w:r>
            <w:r>
              <w:rPr>
                <w:rFonts w:ascii="Wingdings" w:hAnsi="Wingdings" w:cs="Wingdings" w:eastAsia="Wingdings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37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14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16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834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/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5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4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130" w:right="-2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  <w:rPr/>
            <w:r>
              <w:rPr>
                <w:rFonts w:ascii="Wingdings" w:hAnsi="Wingdings" w:cs="Wingdings" w:eastAsia="Wingdings"/>
                <w:sz w:val="18"/>
                <w:szCs w:val="18"/>
                <w:color w:val="007AC2"/>
                <w:spacing w:val="0"/>
                <w:w w:val="100"/>
              </w:rPr>
              <w:t></w:t>
            </w:r>
            <w:r>
              <w:rPr>
                <w:rFonts w:ascii="Wingdings" w:hAnsi="Wingdings" w:cs="Wingdings" w:eastAsia="Wingdings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37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14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3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2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7"/>
                <w:w w:val="106"/>
              </w:rPr>
              <w:t>/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6"/>
              </w:rPr>
              <w:t>4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2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16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right="11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w w:val="89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89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3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8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4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130" w:right="-2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  <w:rPr/>
            <w:r>
              <w:rPr>
                <w:rFonts w:ascii="Wingdings" w:hAnsi="Wingdings" w:cs="Wingdings" w:eastAsia="Wingdings"/>
                <w:sz w:val="18"/>
                <w:szCs w:val="18"/>
                <w:color w:val="007AC2"/>
                <w:spacing w:val="0"/>
                <w:w w:val="100"/>
              </w:rPr>
              <w:t></w:t>
            </w:r>
            <w:r>
              <w:rPr>
                <w:rFonts w:ascii="Wingdings" w:hAnsi="Wingdings" w:cs="Wingdings" w:eastAsia="Wingdings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37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14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3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3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3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9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3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16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4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si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9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8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9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9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2"/>
              </w:rPr>
              <w:t>in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109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85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4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130" w:right="-2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  <w:rPr/>
            <w:r>
              <w:rPr>
                <w:rFonts w:ascii="Wingdings" w:hAnsi="Wingdings" w:cs="Wingdings" w:eastAsia="Wingdings"/>
                <w:sz w:val="18"/>
                <w:szCs w:val="18"/>
                <w:color w:val="007AC2"/>
                <w:spacing w:val="0"/>
                <w:w w:val="100"/>
              </w:rPr>
              <w:t></w:t>
            </w:r>
            <w:r>
              <w:rPr>
                <w:rFonts w:ascii="Wingdings" w:hAnsi="Wingdings" w:cs="Wingdings" w:eastAsia="Wingdings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37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14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si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si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9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8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9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9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2"/>
              </w:rPr>
              <w:t>in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109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85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354" w:hRule="exact"/>
        </w:trPr>
        <w:tc>
          <w:tcPr>
            <w:tcW w:w="16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846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7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5"/>
              </w:rPr>
              <w:t>bj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5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96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119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85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4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130" w:right="-2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  <w:rPr/>
            <w:r>
              <w:rPr>
                <w:rFonts w:ascii="Wingdings" w:hAnsi="Wingdings" w:cs="Wingdings" w:eastAsia="Wingdings"/>
                <w:sz w:val="18"/>
                <w:szCs w:val="18"/>
                <w:color w:val="007AC2"/>
                <w:spacing w:val="0"/>
                <w:w w:val="100"/>
              </w:rPr>
              <w:t></w:t>
            </w:r>
            <w:r>
              <w:rPr>
                <w:rFonts w:ascii="Wingdings" w:hAnsi="Wingdings" w:cs="Wingdings" w:eastAsia="Wingdings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37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14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bj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8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3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19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7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7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85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2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102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9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85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</w:tbl>
    <w:p>
      <w:pPr>
        <w:spacing w:before="30" w:after="0" w:line="260" w:lineRule="atLeast"/>
        <w:ind w:left="188" w:right="3838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39" w:top="1480" w:bottom="620" w:left="900" w:right="940"/>
          <w:pgSz w:w="12240" w:h="15840"/>
        </w:sectPr>
      </w:pPr>
      <w:rPr/>
    </w:p>
    <w:p>
      <w:pPr>
        <w:spacing w:before="27" w:after="0" w:line="240" w:lineRule="auto"/>
        <w:ind w:left="18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8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4"/>
          <w:i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4"/>
          <w:i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88"/>
          <w:i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  <w:i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3"/>
          <w:i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  <w:i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82" w:right="22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9" w:right="-4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01" w:lineRule="auto"/>
        <w:ind w:left="183" w:right="-51" w:firstLine="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0" w:right="207" w:firstLine="-1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Ge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  <w:i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25"/>
        </w:rPr>
        <w:t>’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z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ing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8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00" w:right="940"/>
          <w:cols w:num="2" w:equalWidth="0">
            <w:col w:w="6771" w:space="347"/>
            <w:col w:w="3282"/>
          </w:cols>
        </w:sectPr>
      </w:pPr>
      <w:rPr/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39" w:top="1480" w:bottom="620" w:left="940" w:right="9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5" w:lineRule="auto"/>
        <w:ind w:left="146" w:right="43" w:firstLine="2"/>
        <w:jc w:val="both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27.542007pt;margin-top:-297.073151pt;width:330.583pt;height:230.25pt;mso-position-horizontal-relative:page;mso-position-vertical-relative:paragraph;z-index:-1966" coordorigin="4551,-5941" coordsize="6612,4605">
            <v:shape style="position:absolute;left:4553;top:-5939;width:6607;height:4600" type="#_x0000_t75">
              <v:imagedata r:id="rId34" o:title=""/>
            </v:shape>
            <v:group style="position:absolute;left:4553;top:-5939;width:6607;height:4600" coordorigin="4553,-5939" coordsize="6607,4600">
              <v:shape style="position:absolute;left:4553;top:-5939;width:6607;height:4600" coordorigin="4553,-5939" coordsize="6607,4600" path="m4553,-5939l11160,-5939,11160,-1339,4553,-1339,4553,-5939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6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5" w:lineRule="auto"/>
        <w:ind w:left="146" w:right="-58" w:firstLine="-1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j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149" w:right="16" w:firstLine="-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94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4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4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3" w:after="0" w:line="301" w:lineRule="auto"/>
        <w:ind w:left="21" w:right="86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7" w:right="53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6" w:right="62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7" w:right="70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20" w:right="53" w:firstLine="-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8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rpo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4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4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14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21" w:right="114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7" w:right="97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40" w:right="980"/>
          <w:cols w:num="2" w:equalWidth="0">
            <w:col w:w="3251" w:space="349"/>
            <w:col w:w="67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0" w:lineRule="auto"/>
        <w:ind w:left="11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0" w:footer="439" w:top="1480" w:bottom="620" w:left="900" w:right="960"/>
          <w:pgSz w:w="12240" w:h="15840"/>
        </w:sectPr>
      </w:pPr>
      <w:rPr/>
    </w:p>
    <w:p>
      <w:pPr>
        <w:spacing w:before="33" w:after="0" w:line="301" w:lineRule="auto"/>
        <w:ind w:left="190" w:right="127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  <w:i/>
        </w:rPr>
        <w:t>fe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86" w:right="9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89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85" w:right="22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90" w:right="-25" w:firstLine="-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85" w:right="262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4pt;margin-top:44.38789pt;width:330.583pt;height:230.25pt;mso-position-horizontal-relative:page;mso-position-vertical-relative:paragraph;z-index:-1965" coordorigin="1080,888" coordsize="6612,4605">
            <v:shape style="position:absolute;left:1083;top:890;width:6607;height:4600" type="#_x0000_t75">
              <v:imagedata r:id="rId35" o:title=""/>
            </v:shape>
            <v:group style="position:absolute;left:1083;top:890;width:6607;height:4600" coordorigin="1083,890" coordsize="6607,4600">
              <v:shape style="position:absolute;left:1083;top:890;width:6607;height:4600" coordorigin="1083,890" coordsize="6607,4600" path="m1083,890l7689,890,7689,5490,1083,5490,1083,890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20" w:right="6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7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97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97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7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1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11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8"/>
        </w:rPr>
        <w:t>am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27" w:right="469" w:firstLine="-2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00" w:right="960"/>
          <w:cols w:num="2" w:equalWidth="0">
            <w:col w:w="6809" w:space="298"/>
            <w:col w:w="327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0" w:lineRule="auto"/>
        <w:ind w:left="365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0" w:footer="439" w:top="1480" w:bottom="620" w:left="900" w:right="1000"/>
          <w:pgSz w:w="12240" w:h="15840"/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08" w:right="47" w:firstLine="7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uen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1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q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55"/>
        </w:rPr>
        <w:t>“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1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9"/>
        </w:rPr>
        <w:t>?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55"/>
        </w:rPr>
        <w:t>”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80" w:right="-3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q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j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180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j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no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3" w:after="0" w:line="301" w:lineRule="auto"/>
        <w:ind w:left="20" w:right="286" w:firstLine="-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?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</w:rPr>
        <w:t>?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</w:rPr>
        <w:t>?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?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?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7" w:right="116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9" w:right="58" w:firstLine="-1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27.667007pt;margin-top:57.337891pt;width:330.583pt;height:230.25pt;mso-position-horizontal-relative:page;mso-position-vertical-relative:paragraph;z-index:-1964" coordorigin="4553,1147" coordsize="6612,4605">
            <v:shape style="position:absolute;left:4556;top:1149;width:6607;height:4600" type="#_x0000_t75">
              <v:imagedata r:id="rId36" o:title=""/>
            </v:shape>
            <v:group style="position:absolute;left:4556;top:1149;width:6607;height:4600" coordorigin="4556,1149" coordsize="6607,4600">
              <v:shape style="position:absolute;left:4556;top:1149;width:6607;height:4600" coordorigin="4556,1149" coordsize="6607,4600" path="m4556,1149l11163,1149,11163,5749,4556,5749,4556,1149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3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8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eo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6" w:right="111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21" w:right="741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9" w:right="233" w:firstLine="-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00" w:right="1000"/>
          <w:cols w:num="2" w:equalWidth="0">
            <w:col w:w="3090" w:space="550"/>
            <w:col w:w="670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439" w:top="1480" w:bottom="620" w:left="900" w:right="940"/>
          <w:pgSz w:w="12240" w:h="15840"/>
        </w:sectPr>
      </w:pPr>
      <w:rPr/>
    </w:p>
    <w:p>
      <w:pPr>
        <w:spacing w:before="33" w:after="0" w:line="301" w:lineRule="auto"/>
        <w:ind w:left="175" w:right="-51" w:firstLine="-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85" w:right="26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2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p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15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2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5"/>
        </w:rPr>
        <w:t>eo</w:t>
      </w:r>
      <w:r>
        <w:rPr>
          <w:rFonts w:ascii="Arial" w:hAnsi="Arial" w:cs="Arial" w:eastAsia="Arial"/>
          <w:sz w:val="40"/>
          <w:szCs w:val="40"/>
          <w:color w:val="004675"/>
          <w:spacing w:val="2"/>
          <w:w w:val="105"/>
        </w:rPr>
        <w:t>d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85"/>
        </w:rPr>
        <w:t>s</w:t>
      </w:r>
      <w:r>
        <w:rPr>
          <w:rFonts w:ascii="Arial" w:hAnsi="Arial" w:cs="Arial" w:eastAsia="Arial"/>
          <w:sz w:val="40"/>
          <w:szCs w:val="40"/>
          <w:color w:val="004675"/>
          <w:spacing w:val="-7"/>
          <w:w w:val="108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9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tLeast"/>
        <w:ind w:left="186" w:right="78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right="68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right="41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odi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9"/>
          <w:w w:val="108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2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2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2"/>
          <w:w w:val="12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21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0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3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ic</w:t>
      </w:r>
      <w:r>
        <w:rPr>
          <w:rFonts w:ascii="Arial" w:hAnsi="Arial" w:cs="Arial" w:eastAsia="Arial"/>
          <w:sz w:val="22"/>
          <w:szCs w:val="22"/>
          <w:color w:val="004675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480" w:bottom="280" w:left="900" w:right="940"/>
          <w:cols w:num="2" w:equalWidth="0">
            <w:col w:w="6743" w:space="383"/>
            <w:col w:w="327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2" w:after="0" w:line="240" w:lineRule="auto"/>
        <w:ind w:right="935"/>
        <w:jc w:val="righ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54.125pt;margin-top:-23.727139pt;width:330.333pt;height:247.829pt;mso-position-horizontal-relative:page;mso-position-vertical-relative:paragraph;z-index:-1963" coordorigin="1083,-475" coordsize="6607,4957">
            <v:shape style="position:absolute;left:1085;top:-472;width:6601;height:4951" type="#_x0000_t75">
              <v:imagedata r:id="rId37" o:title=""/>
            </v:shape>
            <v:group style="position:absolute;left:1085;top:-472;width:6602;height:4952" coordorigin="1085,-472" coordsize="6602,4952">
              <v:shape style="position:absolute;left:1085;top:-472;width:6602;height:4952" coordorigin="1085,-472" coordsize="6602,4952" path="m1085,-472l7687,-472,7687,4480,1085,4480,1085,-472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65" w:lineRule="auto"/>
        <w:ind w:left="7129" w:right="8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2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2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4"/>
          <w:w w:val="12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1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1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6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7129" w:right="24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1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1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1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6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480" w:bottom="280" w:left="90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439" w:top="1480" w:bottom="620" w:left="940" w:right="960"/>
          <w:pgSz w:w="12240" w:h="15840"/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42" w:right="-58" w:firstLine="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0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1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11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3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4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</w:rPr>
        <w:t>ue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4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4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li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2"/>
        </w:rPr>
        <w:t>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5" w:lineRule="auto"/>
        <w:ind w:left="146" w:right="62" w:firstLine="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5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gen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ll</w:t>
      </w:r>
      <w:r>
        <w:rPr>
          <w:rFonts w:ascii="Arial" w:hAnsi="Arial" w:cs="Arial" w:eastAsia="Arial"/>
          <w:sz w:val="22"/>
          <w:szCs w:val="22"/>
          <w:color w:val="004675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der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40" w:lineRule="auto"/>
        <w:ind w:left="72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4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4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4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4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71" w:right="151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gn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66" w:right="123" w:firstLine="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3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77" w:right="80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su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4"/>
        </w:rPr>
        <w:t>gr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gn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76" w:right="132" w:firstLine="-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fl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72" w:right="178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77" w:right="50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2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u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2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3"/>
          <w:w w:val="102"/>
        </w:rPr>
        <w:t>D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85"/>
        </w:rPr>
        <w:t>s</w:t>
      </w:r>
      <w:r>
        <w:rPr>
          <w:rFonts w:ascii="Arial" w:hAnsi="Arial" w:cs="Arial" w:eastAsia="Arial"/>
          <w:sz w:val="40"/>
          <w:szCs w:val="40"/>
          <w:color w:val="004675"/>
          <w:spacing w:val="-7"/>
          <w:w w:val="108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9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75" w:right="179" w:firstLine="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76" w:right="119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77" w:right="278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1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40" w:right="960"/>
          <w:cols w:num="2" w:equalWidth="0">
            <w:col w:w="3237" w:space="308"/>
            <w:col w:w="679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439" w:top="1480" w:bottom="620" w:left="960" w:right="920"/>
          <w:pgSz w:w="12240" w:h="15840"/>
        </w:sectPr>
      </w:pPr>
      <w:rPr/>
    </w:p>
    <w:p>
      <w:pPr>
        <w:spacing w:before="27" w:after="0" w:line="240" w:lineRule="auto"/>
        <w:ind w:left="11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9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3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7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ing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18" w:right="60" w:firstLine="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33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25" w:right="-51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4pt;margin-top:83.475868pt;width:330.583pt;height:230.25pt;mso-position-horizontal-relative:page;mso-position-vertical-relative:paragraph;z-index:-1962" coordorigin="1080,1670" coordsize="6612,4605">
            <v:shape style="position:absolute;left:1083;top:1672;width:6607;height:4600" type="#_x0000_t75">
              <v:imagedata r:id="rId38" o:title=""/>
            </v:shape>
            <v:group style="position:absolute;left:1083;top:1672;width:6607;height:4600" coordorigin="1083,1672" coordsize="6607,4600">
              <v:shape style="position:absolute;left:1083;top:1672;width:6607;height:4600" coordorigin="1083,1672" coordsize="6607,4600" path="m1083,1672l7689,1672,7689,6272,1083,6272,1083,1672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25" w:right="45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5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6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26" w:right="39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30" w:right="-3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25" w:right="79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4"/>
          <w:w w:val="105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65" w:lineRule="auto"/>
        <w:ind w:right="28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3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5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4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4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ving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uc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94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5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39"/>
        </w:rPr>
        <w:t>/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uc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94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5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5" w:right="4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92"/>
        </w:rPr>
        <w:t>z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ond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5" w:lineRule="auto"/>
        <w:ind w:right="19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1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4"/>
          <w:w w:val="11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1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1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3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gem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4675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6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6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rr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right="5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7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20"/>
          <w:cols w:num="2" w:equalWidth="0">
            <w:col w:w="6734" w:space="333"/>
            <w:col w:w="329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301" w:lineRule="auto"/>
        <w:ind w:left="3621" w:right="20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8" w:after="0" w:line="260" w:lineRule="atLeast"/>
        <w:ind w:left="3621" w:right="202" w:firstLine="-2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40" w:lineRule="auto"/>
        <w:ind w:left="14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27.667007pt;margin-top:-64.89814pt;width:330.333pt;height:230.076pt;mso-position-horizontal-relative:page;mso-position-vertical-relative:paragraph;z-index:-1961" coordorigin="4553,-1298" coordsize="6607,4602">
            <v:shape style="position:absolute;left:4556;top:-1295;width:6602;height:4597" type="#_x0000_t75">
              <v:imagedata r:id="rId41" o:title=""/>
            </v:shape>
            <v:group style="position:absolute;left:4556;top:-1295;width:6602;height:4597" coordorigin="4556,-1295" coordsize="6602,4597">
              <v:shape style="position:absolute;left:4556;top:-1295;width:6602;height:4597" coordorigin="4556,-1295" coordsize="6602,4597" path="m4556,-1295l11158,-1295,11158,3301,4556,3301,4556,-1295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65" w:lineRule="auto"/>
        <w:ind w:left="148" w:right="726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2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2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12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2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2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2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12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361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1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la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3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2"/>
        </w:rPr>
        <w:t>ra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2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3617" w:right="198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4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3616" w:right="144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3621" w:right="253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3616" w:right="6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301" w:lineRule="auto"/>
        <w:ind w:left="3617" w:right="96" w:firstLine="-5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20"/>
          <w:pgMar w:footer="439" w:header="111" w:top="1480" w:bottom="620" w:left="940" w:right="1000"/>
          <w:footerReference w:type="even" r:id="rId39"/>
          <w:footerReference w:type="odd" r:id="rId40"/>
          <w:pgSz w:w="12240" w:h="1584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65" w:lineRule="auto"/>
        <w:ind w:left="7132" w:right="58" w:firstLine="-23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53.875pt;margin-top:-179.223145pt;width:330.583pt;height:230.25pt;mso-position-horizontal-relative:page;mso-position-vertical-relative:paragraph;z-index:-1960" coordorigin="1078,-3584" coordsize="6612,4605">
            <v:shape style="position:absolute;left:1080;top:-3582;width:6607;height:4600" type="#_x0000_t75">
              <v:imagedata r:id="rId42" o:title=""/>
            </v:shape>
            <v:group style="position:absolute;left:1080;top:-3582;width:6607;height:4600" coordorigin="1080,-3582" coordsize="6607,4600">
              <v:shape style="position:absolute;left:1080;top:-3582;width:6607;height:4600" coordorigin="1080,-3582" coordsize="6607,4600" path="m1080,-3582l7687,-3582,7687,1018,1080,1018,1080,-3582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4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1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1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6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pe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102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5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6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M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004675"/>
          <w:spacing w:val="-5"/>
          <w:w w:val="100"/>
        </w:rPr>
        <w:t>na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3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97"/>
        </w:rPr>
        <w:t>C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6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9"/>
        </w:rPr>
        <w:t>p</w:t>
      </w:r>
      <w:r>
        <w:rPr>
          <w:rFonts w:ascii="Arial" w:hAnsi="Arial" w:cs="Arial" w:eastAsia="Arial"/>
          <w:sz w:val="40"/>
          <w:szCs w:val="40"/>
          <w:color w:val="004675"/>
          <w:spacing w:val="-3"/>
          <w:w w:val="108"/>
        </w:rPr>
        <w:t>l</w:t>
      </w:r>
      <w:r>
        <w:rPr>
          <w:rFonts w:ascii="Arial" w:hAnsi="Arial" w:cs="Arial" w:eastAsia="Arial"/>
          <w:sz w:val="40"/>
          <w:szCs w:val="40"/>
          <w:color w:val="004675"/>
          <w:spacing w:val="-5"/>
          <w:w w:val="98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98"/>
        </w:rPr>
        <w:t>x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8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12"/>
          <w:w w:val="119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92"/>
        </w:rPr>
        <w:t>y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83" w:right="3754" w:firstLine="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1"/>
        </w:rPr>
        <w:t>eme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1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5"/>
        </w:rPr>
        <w:t>ip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09" w:right="3656" w:firstLine="7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1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1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1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83" w:right="3662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82" w:right="3573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111" w:footer="439" w:top="1480" w:bottom="620" w:left="900" w:right="9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301" w:lineRule="auto"/>
        <w:ind w:left="3596" w:right="210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359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8" w:after="0" w:line="291" w:lineRule="exact"/>
        <w:ind w:right="98"/>
        <w:jc w:val="right"/>
        <w:rPr>
          <w:rFonts w:ascii="Myriad Pro" w:hAnsi="Myriad Pro" w:cs="Myriad Pro" w:eastAsia="Myriad Pro"/>
          <w:sz w:val="24"/>
          <w:szCs w:val="24"/>
        </w:rPr>
      </w:pPr>
      <w:rPr/>
      <w:r>
        <w:rPr/>
        <w:pict>
          <v:group style="position:absolute;margin-left:228.15773pt;margin-top:1.637625pt;width:330.34227pt;height:374.32pt;mso-position-horizontal-relative:page;mso-position-vertical-relative:paragraph;z-index:-1959" coordorigin="4563,33" coordsize="6607,7486">
            <v:group style="position:absolute;left:6386;top:315;width:4774;height:941" coordorigin="6386,315" coordsize="4774,941">
              <v:shape style="position:absolute;left:6386;top:315;width:4774;height:941" coordorigin="6386,315" coordsize="4774,941" path="m11160,1256l6386,1256,6386,315,11160,315,11160,1256e" filled="t" fillcolor="#ECD8D6" stroked="f">
                <v:path arrowok="t"/>
                <v:fill/>
              </v:shape>
            </v:group>
            <v:group style="position:absolute;left:6386;top:1323;width:4774;height:941" coordorigin="6386,1323" coordsize="4774,941">
              <v:shape style="position:absolute;left:6386;top:1323;width:4774;height:941" coordorigin="6386,1323" coordsize="4774,941" path="m11160,2265l6386,2265,6386,1323,11160,1323,11160,2265e" filled="t" fillcolor="#ECE0D2" stroked="f">
                <v:path arrowok="t"/>
                <v:fill/>
              </v:shape>
            </v:group>
            <v:group style="position:absolute;left:6386;top:5357;width:4774;height:941" coordorigin="6386,5357" coordsize="4774,941">
              <v:shape style="position:absolute;left:6386;top:5357;width:4774;height:941" coordorigin="6386,5357" coordsize="4774,941" path="m11160,6299l6386,6299,6386,5357,11160,5357,11160,6299e" filled="t" fillcolor="#D6E7EB" stroked="f">
                <v:path arrowok="t"/>
                <v:fill/>
              </v:shape>
            </v:group>
            <v:group style="position:absolute;left:6386;top:4349;width:4774;height:941" coordorigin="6386,4349" coordsize="4774,941">
              <v:shape style="position:absolute;left:6386;top:4349;width:4774;height:941" coordorigin="6386,4349" coordsize="4774,941" path="m11160,5290l6386,5290,6386,4349,11160,4349,11160,5290e" filled="t" fillcolor="#E2EAE4" stroked="f">
                <v:path arrowok="t"/>
                <v:fill/>
              </v:shape>
            </v:group>
            <v:group style="position:absolute;left:6386;top:6366;width:4774;height:941" coordorigin="6386,6366" coordsize="4774,941">
              <v:shape style="position:absolute;left:6386;top:6366;width:4774;height:941" coordorigin="6386,6366" coordsize="4774,941" path="m11160,7307l6386,7307,6386,6366,11160,6366,11160,7307e" filled="t" fillcolor="#CAE2EC" stroked="f">
                <v:path arrowok="t"/>
                <v:fill/>
              </v:shape>
              <v:shape style="position:absolute;left:4573;top:6098;width:3145;height:1417" type="#_x0000_t75">
                <v:imagedata r:id="rId43" o:title=""/>
              </v:shape>
            </v:group>
            <v:group style="position:absolute;left:4571;top:6094;width:3147;height:1418" coordorigin="4571,6094" coordsize="3147,1418">
              <v:shape style="position:absolute;left:4571;top:6094;width:3147;height:1418" coordorigin="4571,6094" coordsize="3147,1418" path="m6389,7512l4571,7024,5899,6094,7718,6581,6389,7512xe" filled="f" stroked="t" strokeweight=".747pt" strokecolor="#231F20">
                <v:path arrowok="t"/>
              </v:shape>
              <v:shape style="position:absolute;left:4569;top:5083;width:3146;height:1417" type="#_x0000_t75">
                <v:imagedata r:id="rId44" o:title=""/>
              </v:shape>
            </v:group>
            <v:group style="position:absolute;left:4573;top:5089;width:3147;height:1418" coordorigin="4573,5089" coordsize="3147,1418">
              <v:shape style="position:absolute;left:4573;top:5089;width:3147;height:1418" coordorigin="4573,5089" coordsize="3147,1418" path="m6391,6507l4573,6019,5901,5089,7720,5576,6391,6507xe" filled="f" stroked="t" strokeweight=".747pt" strokecolor="#231F20">
                <v:path arrowok="t"/>
              </v:shape>
            </v:group>
            <v:group style="position:absolute;left:6386;top:3340;width:4774;height:941" coordorigin="6386,3340" coordsize="4774,941">
              <v:shape style="position:absolute;left:6386;top:3340;width:4774;height:941" coordorigin="6386,3340" coordsize="4774,941" path="m11160,4282l6386,4282,6386,3340,11160,3340,11160,4282e" filled="t" fillcolor="#F5F4DD" stroked="f">
                <v:path arrowok="t"/>
                <v:fill/>
              </v:shape>
            </v:group>
            <v:group style="position:absolute;left:6386;top:2332;width:4774;height:941" coordorigin="6386,2332" coordsize="4774,941">
              <v:shape style="position:absolute;left:6386;top:2332;width:4774;height:941" coordorigin="6386,2332" coordsize="4774,941" path="m11160,3273l6386,3273,6386,2332,11160,2332,11160,3273e" filled="t" fillcolor="#F6EFE3" stroked="f">
                <v:path arrowok="t"/>
                <v:fill/>
              </v:shape>
              <v:shape style="position:absolute;left:4573;top:4075;width:3147;height:1418" type="#_x0000_t75">
                <v:imagedata r:id="rId45" o:title=""/>
              </v:shape>
            </v:group>
            <v:group style="position:absolute;left:4573;top:4072;width:3147;height:1418" coordorigin="4573,4072" coordsize="3147,1418">
              <v:shape style="position:absolute;left:4573;top:4072;width:3147;height:1418" coordorigin="4573,4072" coordsize="3147,1418" path="m6391,5490l4573,5002,5901,4072,7720,4559,6391,5490xe" filled="f" stroked="t" strokeweight=".747pt" strokecolor="#231F20">
                <v:path arrowok="t"/>
              </v:shape>
              <v:shape style="position:absolute;left:4569;top:3061;width:3146;height:1417" type="#_x0000_t75">
                <v:imagedata r:id="rId46" o:title=""/>
              </v:shape>
            </v:group>
            <v:group style="position:absolute;left:4573;top:3064;width:3147;height:1418" coordorigin="4573,3064" coordsize="3147,1418">
              <v:shape style="position:absolute;left:4573;top:3064;width:3147;height:1418" coordorigin="4573,3064" coordsize="3147,1418" path="m6391,4482l4573,3994,5901,3064,7720,3551,6391,4482xe" filled="f" stroked="t" strokeweight=".747pt" strokecolor="#231F20">
                <v:path arrowok="t"/>
              </v:shape>
              <v:shape style="position:absolute;left:4563;top:2050;width:3146;height:1417" type="#_x0000_t75">
                <v:imagedata r:id="rId47" o:title=""/>
              </v:shape>
            </v:group>
            <v:group style="position:absolute;left:4573;top:2053;width:3147;height:1418" coordorigin="4573,2053" coordsize="3147,1418">
              <v:shape style="position:absolute;left:4573;top:2053;width:3147;height:1418" coordorigin="4573,2053" coordsize="3147,1418" path="m6391,3470l4573,2983,5901,2053,7720,2540,6391,3470xe" filled="f" stroked="t" strokeweight=".747pt" strokecolor="#231F20">
                <v:path arrowok="t"/>
              </v:shape>
              <v:shape style="position:absolute;left:4572;top:1040;width:3146;height:1417" type="#_x0000_t75">
                <v:imagedata r:id="rId48" o:title=""/>
              </v:shape>
            </v:group>
            <v:group style="position:absolute;left:4573;top:1039;width:3147;height:1418" coordorigin="4573,1039" coordsize="3147,1418">
              <v:shape style="position:absolute;left:4573;top:1039;width:3147;height:1418" coordorigin="4573,1039" coordsize="3147,1418" path="m6391,2457l4573,1969,5901,1039,7720,1526,6391,2457xe" filled="f" stroked="t" strokeweight=".747pt" strokecolor="#231F20">
                <v:path arrowok="t"/>
              </v:shape>
              <v:shape style="position:absolute;left:4572;top:40;width:3147;height:1417" type="#_x0000_t75">
                <v:imagedata r:id="rId49" o:title=""/>
              </v:shape>
            </v:group>
            <v:group style="position:absolute;left:4571;top:40;width:3147;height:1418" coordorigin="4571,40" coordsize="3147,1418">
              <v:shape style="position:absolute;left:4571;top:40;width:3147;height:1418" coordorigin="4571,40" coordsize="3147,1418" path="m6390,1458l4571,971,5900,40,7718,527,6390,1458xe" filled="f" stroked="t" strokeweight=".747pt" strokecolor="#231F20">
                <v:path arrowok="t"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24"/>
          <w:szCs w:val="24"/>
          <w:color w:val="8A8D90"/>
          <w:spacing w:val="0"/>
          <w:w w:val="100"/>
          <w:b/>
          <w:bCs/>
          <w:i/>
        </w:rPr>
        <w:t>The</w:t>
      </w:r>
      <w:r>
        <w:rPr>
          <w:rFonts w:ascii="Myriad Pro" w:hAnsi="Myriad Pro" w:cs="Myriad Pro" w:eastAsia="Myriad Pro"/>
          <w:sz w:val="24"/>
          <w:szCs w:val="24"/>
          <w:color w:val="8A8D90"/>
          <w:spacing w:val="-4"/>
          <w:w w:val="100"/>
          <w:b/>
          <w:bCs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8A8D90"/>
          <w:spacing w:val="0"/>
          <w:w w:val="100"/>
          <w:b/>
          <w:bCs/>
          <w:i/>
        </w:rPr>
        <w:t>thematic</w:t>
      </w:r>
      <w:r>
        <w:rPr>
          <w:rFonts w:ascii="Myriad Pro" w:hAnsi="Myriad Pro" w:cs="Myriad Pro" w:eastAsia="Myriad Pro"/>
          <w:sz w:val="24"/>
          <w:szCs w:val="24"/>
          <w:color w:val="8A8D90"/>
          <w:spacing w:val="-9"/>
          <w:w w:val="100"/>
          <w:b/>
          <w:bCs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8A8D90"/>
          <w:spacing w:val="0"/>
          <w:w w:val="99"/>
          <w:b/>
          <w:bCs/>
          <w:i/>
        </w:rPr>
        <w:t>layers</w:t>
      </w:r>
      <w:r>
        <w:rPr>
          <w:rFonts w:ascii="Myriad Pro" w:hAnsi="Myriad Pro" w:cs="Myriad Pro" w:eastAsia="Myriad Pro"/>
          <w:sz w:val="24"/>
          <w:szCs w:val="24"/>
          <w:color w:val="000000"/>
          <w:spacing w:val="0"/>
          <w:w w:val="100"/>
        </w:rPr>
      </w:r>
    </w:p>
    <w:p>
      <w:pPr>
        <w:jc w:val="right"/>
        <w:spacing w:after="0"/>
        <w:sectPr>
          <w:pgMar w:header="111" w:footer="439" w:top="1480" w:bottom="62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5" w:lineRule="auto"/>
        <w:ind w:left="120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vi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5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ing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92"/>
        </w:rPr>
        <w:t>z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7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2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2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2"/>
          <w:w w:val="12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eod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3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4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4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7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3" w:after="0" w:line="240" w:lineRule="auto"/>
        <w:ind w:left="860" w:right="2486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L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0"/>
        </w:rPr>
        <w:t>ay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er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N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  <w:b/>
          <w:bCs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vigation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735" w:right="1511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use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3"/>
          <w:w w:val="100"/>
        </w:rPr>
        <w:t>F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or</w:t>
      </w:r>
      <w:r>
        <w:rPr>
          <w:rFonts w:ascii="Myriad Pro" w:hAnsi="Myriad Pro" w:cs="Myriad Pro" w:eastAsia="Myriad Pro"/>
          <w:sz w:val="9"/>
          <w:szCs w:val="9"/>
          <w:color w:val="010101"/>
          <w:spacing w:val="1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routin</w:t>
      </w:r>
      <w:r>
        <w:rPr>
          <w:rFonts w:ascii="Myriad Pro" w:hAnsi="Myriad Pro" w:cs="Myriad Pro" w:eastAsia="Myriad Pro"/>
          <w:sz w:val="9"/>
          <w:szCs w:val="9"/>
          <w:color w:val="010101"/>
          <w:spacing w:val="-3"/>
          <w:w w:val="100"/>
        </w:rPr>
        <w:t>g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vigation,</w:t>
      </w:r>
      <w:r>
        <w:rPr>
          <w:rFonts w:ascii="Myriad Pro" w:hAnsi="Myriad Pro" w:cs="Myriad Pro" w:eastAsia="Myriad Pro"/>
          <w:sz w:val="9"/>
          <w:szCs w:val="9"/>
          <w:color w:val="010101"/>
          <w:spacing w:val="-7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logistics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597" w:right="1163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Data</w:t>
      </w:r>
      <w:r>
        <w:rPr>
          <w:rFonts w:ascii="Myriad Pro" w:hAnsi="Myriad Pro" w:cs="Myriad Pro" w:eastAsia="Myriad Pro"/>
          <w:sz w:val="9"/>
          <w:szCs w:val="9"/>
          <w:color w:val="8A8D90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source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Basemap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f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eatures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plus</w:t>
      </w:r>
      <w:r>
        <w:rPr>
          <w:rFonts w:ascii="Myriad Pro" w:hAnsi="Myriad Pro" w:cs="Myriad Pro" w:eastAsia="Myriad Pro"/>
          <w:sz w:val="9"/>
          <w:szCs w:val="9"/>
          <w:color w:val="010101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vigation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prope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ties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459" w:right="1612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Representati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Edg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es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trans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</w:rPr>
        <w:t>f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er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-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turn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1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rav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el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costs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261" w:right="410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Spatial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relationshi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p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6"/>
          <w:w w:val="107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opology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network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-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share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geome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6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with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routes</w:t>
      </w:r>
      <w:r>
        <w:rPr>
          <w:rFonts w:ascii="Myriad Pro" w:hAnsi="Myriad Pro" w:cs="Myriad Pro" w:eastAsia="Myriad Pro"/>
          <w:sz w:val="9"/>
          <w:szCs w:val="9"/>
          <w:color w:val="010101"/>
          <w:spacing w:val="1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base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maps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122" w:right="873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scale</w:t>
      </w:r>
      <w:r>
        <w:rPr>
          <w:rFonts w:ascii="Myriad Pro" w:hAnsi="Myriad Pro" w:cs="Myriad Pro" w:eastAsia="Myriad Pro"/>
          <w:sz w:val="9"/>
          <w:szCs w:val="9"/>
          <w:color w:val="8A8D90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accu</w:t>
      </w:r>
      <w:r>
        <w:rPr>
          <w:rFonts w:ascii="Myriad Pro" w:hAnsi="Myriad Pro" w:cs="Myriad Pro" w:eastAsia="Myriad Pro"/>
          <w:sz w:val="9"/>
          <w:szCs w:val="9"/>
          <w:color w:val="8A8D90"/>
          <w:spacing w:val="-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8A8D90"/>
          <w:spacing w:val="2"/>
          <w:w w:val="107"/>
        </w:rPr>
        <w:t>c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4"/>
          <w:w w:val="100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ypical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scales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range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from</w:t>
      </w:r>
      <w:r>
        <w:rPr>
          <w:rFonts w:ascii="Myriad Pro" w:hAnsi="Myriad Pro" w:cs="Myriad Pro" w:eastAsia="Myriad Pro"/>
          <w:sz w:val="9"/>
          <w:szCs w:val="9"/>
          <w:color w:val="010101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1:24</w:t>
      </w:r>
      <w:r>
        <w:rPr>
          <w:rFonts w:ascii="Myriad Pro" w:hAnsi="Myriad Pro" w:cs="Myriad Pro" w:eastAsia="Myriad Pro"/>
          <w:sz w:val="9"/>
          <w:szCs w:val="9"/>
          <w:color w:val="010101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000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to</w:t>
      </w:r>
      <w:r>
        <w:rPr>
          <w:rFonts w:ascii="Myriad Pro" w:hAnsi="Myriad Pro" w:cs="Myriad Pro" w:eastAsia="Myriad Pro"/>
          <w:sz w:val="9"/>
          <w:szCs w:val="9"/>
          <w:color w:val="010101"/>
          <w:spacing w:val="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1:250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000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-27" w:right="1533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Symbology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annotati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3"/>
          <w:w w:val="100"/>
        </w:rPr>
        <w:t>V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aries</w:t>
      </w:r>
      <w:r>
        <w:rPr>
          <w:rFonts w:ascii="Myriad Pro" w:hAnsi="Myriad Pro" w:cs="Myriad Pro" w:eastAsia="Myriad Pro"/>
          <w:sz w:val="9"/>
          <w:szCs w:val="9"/>
          <w:color w:val="010101"/>
          <w:spacing w:val="1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with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the</w:t>
      </w:r>
      <w:r>
        <w:rPr>
          <w:rFonts w:ascii="Myriad Pro" w:hAnsi="Myriad Pro" w:cs="Myriad Pro" w:eastAsia="Myriad Pro"/>
          <w:sz w:val="9"/>
          <w:szCs w:val="9"/>
          <w:color w:val="010101"/>
          <w:spacing w:val="1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source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data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product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860" w:right="2430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L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0"/>
        </w:rPr>
        <w:t>ay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er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0"/>
          <w:b/>
          <w:bCs/>
        </w:rPr>
        <w:t>P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  <w:b/>
          <w:bCs/>
        </w:rPr>
        <w:t>oint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  <w:b/>
          <w:bCs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  <w:b/>
          <w:bCs/>
        </w:rPr>
        <w:t>e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  <w:b/>
          <w:bCs/>
        </w:rPr>
        <w:t>v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ents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762" w:right="-20"/>
        <w:jc w:val="lef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use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Displ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analyze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</w:t>
      </w:r>
      <w:r>
        <w:rPr>
          <w:rFonts w:ascii="Myriad Pro" w:hAnsi="Myriad Pro" w:cs="Myriad Pro" w:eastAsia="Myriad Pro"/>
          <w:sz w:val="9"/>
          <w:szCs w:val="9"/>
          <w:color w:val="010101"/>
          <w:spacing w:val="-3"/>
          <w:w w:val="100"/>
        </w:rPr>
        <w:t>O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asset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c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tivitie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-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incidents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25" w:right="-20"/>
        <w:jc w:val="lef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Data</w:t>
      </w:r>
      <w:r>
        <w:rPr>
          <w:rFonts w:ascii="Myriad Pro" w:hAnsi="Myriad Pro" w:cs="Myriad Pro" w:eastAsia="Myriad Pro"/>
          <w:sz w:val="9"/>
          <w:szCs w:val="9"/>
          <w:color w:val="8A8D90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source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Depa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tment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of</w:t>
      </w:r>
      <w:r>
        <w:rPr>
          <w:rFonts w:ascii="Myriad Pro" w:hAnsi="Myriad Pro" w:cs="Myriad Pro" w:eastAsia="Myriad Pro"/>
          <w:sz w:val="9"/>
          <w:szCs w:val="9"/>
          <w:color w:val="010101"/>
          <w:spacing w:val="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4"/>
          <w:w w:val="107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anspo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tation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depa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tmental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systems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458" w:right="1722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Representati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Linear-re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</w:rPr>
        <w:t>f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erenced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point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e</w:t>
      </w:r>
      <w:r>
        <w:rPr>
          <w:rFonts w:ascii="Myriad Pro" w:hAnsi="Myriad Pro" w:cs="Myriad Pro" w:eastAsia="Myriad Pro"/>
          <w:sz w:val="9"/>
          <w:szCs w:val="9"/>
          <w:color w:val="010101"/>
          <w:spacing w:val="-3"/>
          <w:w w:val="107"/>
        </w:rPr>
        <w:t>v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ents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262" w:right="1689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Spatial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relationshi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p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0"/>
        </w:rPr>
        <w:t>P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oint</w:t>
      </w:r>
      <w:r>
        <w:rPr>
          <w:rFonts w:ascii="Myriad Pro" w:hAnsi="Myriad Pro" w:cs="Myriad Pro" w:eastAsia="Myriad Pro"/>
          <w:sz w:val="9"/>
          <w:szCs w:val="9"/>
          <w:color w:val="010101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v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ents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occur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along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routes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122" w:right="1353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scale</w:t>
      </w:r>
      <w:r>
        <w:rPr>
          <w:rFonts w:ascii="Myriad Pro" w:hAnsi="Myriad Pro" w:cs="Myriad Pro" w:eastAsia="Myriad Pro"/>
          <w:sz w:val="9"/>
          <w:szCs w:val="9"/>
          <w:color w:val="8A8D90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accu</w:t>
      </w:r>
      <w:r>
        <w:rPr>
          <w:rFonts w:ascii="Myriad Pro" w:hAnsi="Myriad Pro" w:cs="Myriad Pro" w:eastAsia="Myriad Pro"/>
          <w:sz w:val="9"/>
          <w:szCs w:val="9"/>
          <w:color w:val="8A8D90"/>
          <w:spacing w:val="-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8A8D90"/>
          <w:spacing w:val="2"/>
          <w:w w:val="107"/>
        </w:rPr>
        <w:t>c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Based</w:t>
      </w:r>
      <w:r>
        <w:rPr>
          <w:rFonts w:ascii="Myriad Pro" w:hAnsi="Myriad Pro" w:cs="Myriad Pro" w:eastAsia="Myriad Pro"/>
          <w:sz w:val="9"/>
          <w:szCs w:val="9"/>
          <w:color w:val="010101"/>
          <w:spacing w:val="1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on</w:t>
      </w:r>
      <w:r>
        <w:rPr>
          <w:rFonts w:ascii="Myriad Pro" w:hAnsi="Myriad Pro" w:cs="Myriad Pro" w:eastAsia="Myriad Pro"/>
          <w:sz w:val="9"/>
          <w:szCs w:val="9"/>
          <w:color w:val="010101"/>
          <w:spacing w:val="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route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geome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6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measures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-27" w:right="874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Symbology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annotati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4"/>
          <w:w w:val="107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ypically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drawn</w:t>
      </w:r>
      <w:r>
        <w:rPr>
          <w:rFonts w:ascii="Myriad Pro" w:hAnsi="Myriad Pro" w:cs="Myriad Pro" w:eastAsia="Myriad Pro"/>
          <w:sz w:val="9"/>
          <w:szCs w:val="9"/>
          <w:color w:val="010101"/>
          <w:spacing w:val="1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as</w:t>
      </w:r>
      <w:r>
        <w:rPr>
          <w:rFonts w:ascii="Myriad Pro" w:hAnsi="Myriad Pro" w:cs="Myriad Pro" w:eastAsia="Myriad Pro"/>
          <w:sz w:val="9"/>
          <w:szCs w:val="9"/>
          <w:color w:val="010101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circles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colored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by</w:t>
      </w:r>
      <w:r>
        <w:rPr>
          <w:rFonts w:ascii="Myriad Pro" w:hAnsi="Myriad Pro" w:cs="Myriad Pro" w:eastAsia="Myriad Pro"/>
          <w:sz w:val="9"/>
          <w:szCs w:val="9"/>
          <w:color w:val="010101"/>
          <w:spacing w:val="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single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attribute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60" w:right="2474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L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0"/>
        </w:rPr>
        <w:t>ay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er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  <w:b/>
          <w:bCs/>
        </w:rPr>
        <w:t>Line</w:t>
      </w:r>
      <w:r>
        <w:rPr>
          <w:rFonts w:ascii="Myriad Pro" w:hAnsi="Myriad Pro" w:cs="Myriad Pro" w:eastAsia="Myriad Pro"/>
          <w:sz w:val="9"/>
          <w:szCs w:val="9"/>
          <w:color w:val="010101"/>
          <w:spacing w:val="13"/>
          <w:w w:val="100"/>
          <w:b/>
          <w:bCs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  <w:b/>
          <w:bCs/>
        </w:rPr>
        <w:t>e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  <w:b/>
          <w:bCs/>
        </w:rPr>
        <w:t>v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ents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762" w:right="-20"/>
        <w:jc w:val="lef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use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Displ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analyze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</w:t>
      </w:r>
      <w:r>
        <w:rPr>
          <w:rFonts w:ascii="Myriad Pro" w:hAnsi="Myriad Pro" w:cs="Myriad Pro" w:eastAsia="Myriad Pro"/>
          <w:sz w:val="9"/>
          <w:szCs w:val="9"/>
          <w:color w:val="010101"/>
          <w:spacing w:val="-3"/>
          <w:w w:val="100"/>
        </w:rPr>
        <w:t>O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asset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c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tivitie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-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incidents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25" w:right="-20"/>
        <w:jc w:val="lef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Data</w:t>
      </w:r>
      <w:r>
        <w:rPr>
          <w:rFonts w:ascii="Myriad Pro" w:hAnsi="Myriad Pro" w:cs="Myriad Pro" w:eastAsia="Myriad Pro"/>
          <w:sz w:val="9"/>
          <w:szCs w:val="9"/>
          <w:color w:val="8A8D90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source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Depa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tment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of</w:t>
      </w:r>
      <w:r>
        <w:rPr>
          <w:rFonts w:ascii="Myriad Pro" w:hAnsi="Myriad Pro" w:cs="Myriad Pro" w:eastAsia="Myriad Pro"/>
          <w:sz w:val="9"/>
          <w:szCs w:val="9"/>
          <w:color w:val="010101"/>
          <w:spacing w:val="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4"/>
          <w:w w:val="107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anspo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tation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depa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tmental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systems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459" w:right="1792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Representati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Linear-re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</w:rPr>
        <w:t>f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erenced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line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e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</w:rPr>
        <w:t>v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ents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261" w:right="1427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Spatial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relationshi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p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Line</w:t>
      </w:r>
      <w:r>
        <w:rPr>
          <w:rFonts w:ascii="Myriad Pro" w:hAnsi="Myriad Pro" w:cs="Myriad Pro" w:eastAsia="Myriad Pro"/>
          <w:sz w:val="9"/>
          <w:szCs w:val="9"/>
          <w:color w:val="010101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v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ents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are</w:t>
      </w:r>
      <w:r>
        <w:rPr>
          <w:rFonts w:ascii="Myriad Pro" w:hAnsi="Myriad Pro" w:cs="Myriad Pro" w:eastAsia="Myriad Pro"/>
          <w:sz w:val="9"/>
          <w:szCs w:val="9"/>
          <w:color w:val="010101"/>
          <w:spacing w:val="1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coincident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with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routes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122" w:right="1353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scale</w:t>
      </w:r>
      <w:r>
        <w:rPr>
          <w:rFonts w:ascii="Myriad Pro" w:hAnsi="Myriad Pro" w:cs="Myriad Pro" w:eastAsia="Myriad Pro"/>
          <w:sz w:val="9"/>
          <w:szCs w:val="9"/>
          <w:color w:val="8A8D90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accu</w:t>
      </w:r>
      <w:r>
        <w:rPr>
          <w:rFonts w:ascii="Myriad Pro" w:hAnsi="Myriad Pro" w:cs="Myriad Pro" w:eastAsia="Myriad Pro"/>
          <w:sz w:val="9"/>
          <w:szCs w:val="9"/>
          <w:color w:val="8A8D90"/>
          <w:spacing w:val="-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8A8D90"/>
          <w:spacing w:val="2"/>
          <w:w w:val="107"/>
        </w:rPr>
        <w:t>c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Based</w:t>
      </w:r>
      <w:r>
        <w:rPr>
          <w:rFonts w:ascii="Myriad Pro" w:hAnsi="Myriad Pro" w:cs="Myriad Pro" w:eastAsia="Myriad Pro"/>
          <w:sz w:val="9"/>
          <w:szCs w:val="9"/>
          <w:color w:val="010101"/>
          <w:spacing w:val="1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on</w:t>
      </w:r>
      <w:r>
        <w:rPr>
          <w:rFonts w:ascii="Myriad Pro" w:hAnsi="Myriad Pro" w:cs="Myriad Pro" w:eastAsia="Myriad Pro"/>
          <w:sz w:val="9"/>
          <w:szCs w:val="9"/>
          <w:color w:val="010101"/>
          <w:spacing w:val="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route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geome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6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measures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-27" w:right="720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Symbology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annotati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4"/>
          <w:w w:val="107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ypically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drawn</w:t>
      </w:r>
      <w:r>
        <w:rPr>
          <w:rFonts w:ascii="Myriad Pro" w:hAnsi="Myriad Pro" w:cs="Myriad Pro" w:eastAsia="Myriad Pro"/>
          <w:sz w:val="9"/>
          <w:szCs w:val="9"/>
          <w:color w:val="010101"/>
          <w:spacing w:val="1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as</w:t>
      </w:r>
      <w:r>
        <w:rPr>
          <w:rFonts w:ascii="Myriad Pro" w:hAnsi="Myriad Pro" w:cs="Myriad Pro" w:eastAsia="Myriad Pro"/>
          <w:sz w:val="9"/>
          <w:szCs w:val="9"/>
          <w:color w:val="010101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thick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lines</w:t>
      </w:r>
      <w:r>
        <w:rPr>
          <w:rFonts w:ascii="Myriad Pro" w:hAnsi="Myriad Pro" w:cs="Myriad Pro" w:eastAsia="Myriad Pro"/>
          <w:sz w:val="9"/>
          <w:szCs w:val="9"/>
          <w:color w:val="010101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colored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by</w:t>
      </w:r>
      <w:r>
        <w:rPr>
          <w:rFonts w:ascii="Myriad Pro" w:hAnsi="Myriad Pro" w:cs="Myriad Pro" w:eastAsia="Myriad Pro"/>
          <w:sz w:val="9"/>
          <w:szCs w:val="9"/>
          <w:color w:val="010101"/>
          <w:spacing w:val="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single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attribu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e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87" w:right="-20"/>
        <w:jc w:val="lef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L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0"/>
        </w:rPr>
        <w:t>ay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er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Routes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762" w:right="-20"/>
        <w:jc w:val="lef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use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Used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to</w:t>
      </w:r>
      <w:r>
        <w:rPr>
          <w:rFonts w:ascii="Myriad Pro" w:hAnsi="Myriad Pro" w:cs="Myriad Pro" w:eastAsia="Myriad Pro"/>
          <w:sz w:val="9"/>
          <w:szCs w:val="9"/>
          <w:color w:val="010101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displ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v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ents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on</w:t>
      </w:r>
      <w:r>
        <w:rPr>
          <w:rFonts w:ascii="Myriad Pro" w:hAnsi="Myriad Pro" w:cs="Myriad Pro" w:eastAsia="Myriad Pro"/>
          <w:sz w:val="9"/>
          <w:szCs w:val="9"/>
          <w:color w:val="010101"/>
          <w:spacing w:val="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</w:t>
      </w:r>
      <w:r>
        <w:rPr>
          <w:rFonts w:ascii="Myriad Pro" w:hAnsi="Myriad Pro" w:cs="Myriad Pro" w:eastAsia="Myriad Pro"/>
          <w:sz w:val="9"/>
          <w:szCs w:val="9"/>
          <w:color w:val="010101"/>
          <w:spacing w:val="-3"/>
          <w:w w:val="100"/>
        </w:rPr>
        <w:t>O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maintained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roa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d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597" w:right="1522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Data</w:t>
      </w:r>
      <w:r>
        <w:rPr>
          <w:rFonts w:ascii="Myriad Pro" w:hAnsi="Myriad Pro" w:cs="Myriad Pro" w:eastAsia="Myriad Pro"/>
          <w:sz w:val="9"/>
          <w:szCs w:val="9"/>
          <w:color w:val="8A8D90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source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State</w:t>
      </w:r>
      <w:r>
        <w:rPr>
          <w:rFonts w:ascii="Myriad Pro" w:hAnsi="Myriad Pro" w:cs="Myriad Pro" w:eastAsia="Myriad Pro"/>
          <w:sz w:val="9"/>
          <w:szCs w:val="9"/>
          <w:color w:val="010101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Depa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tment</w:t>
      </w:r>
      <w:r>
        <w:rPr>
          <w:rFonts w:ascii="Myriad Pro" w:hAnsi="Myriad Pro" w:cs="Myriad Pro" w:eastAsia="Myriad Pro"/>
          <w:sz w:val="9"/>
          <w:szCs w:val="9"/>
          <w:color w:val="010101"/>
          <w:spacing w:val="5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of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4"/>
          <w:w w:val="107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anspo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tation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459" w:right="1998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Representati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</w:rPr>
        <w:t>P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olylines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with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measures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289" w:right="-20"/>
        <w:jc w:val="lef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Spatial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relationshi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p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Should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share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geomet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with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base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maps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vigation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122" w:right="873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scale</w:t>
      </w:r>
      <w:r>
        <w:rPr>
          <w:rFonts w:ascii="Myriad Pro" w:hAnsi="Myriad Pro" w:cs="Myriad Pro" w:eastAsia="Myriad Pro"/>
          <w:sz w:val="9"/>
          <w:szCs w:val="9"/>
          <w:color w:val="8A8D90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accu</w:t>
      </w:r>
      <w:r>
        <w:rPr>
          <w:rFonts w:ascii="Myriad Pro" w:hAnsi="Myriad Pro" w:cs="Myriad Pro" w:eastAsia="Myriad Pro"/>
          <w:sz w:val="9"/>
          <w:szCs w:val="9"/>
          <w:color w:val="8A8D90"/>
          <w:spacing w:val="-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8A8D90"/>
          <w:spacing w:val="2"/>
          <w:w w:val="107"/>
        </w:rPr>
        <w:t>c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4"/>
          <w:w w:val="100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ypical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scales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range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from</w:t>
      </w:r>
      <w:r>
        <w:rPr>
          <w:rFonts w:ascii="Myriad Pro" w:hAnsi="Myriad Pro" w:cs="Myriad Pro" w:eastAsia="Myriad Pro"/>
          <w:sz w:val="9"/>
          <w:szCs w:val="9"/>
          <w:color w:val="010101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1:24</w:t>
      </w:r>
      <w:r>
        <w:rPr>
          <w:rFonts w:ascii="Myriad Pro" w:hAnsi="Myriad Pro" w:cs="Myriad Pro" w:eastAsia="Myriad Pro"/>
          <w:sz w:val="9"/>
          <w:szCs w:val="9"/>
          <w:color w:val="010101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000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to</w:t>
      </w:r>
      <w:r>
        <w:rPr>
          <w:rFonts w:ascii="Myriad Pro" w:hAnsi="Myriad Pro" w:cs="Myriad Pro" w:eastAsia="Myriad Pro"/>
          <w:sz w:val="9"/>
          <w:szCs w:val="9"/>
          <w:color w:val="010101"/>
          <w:spacing w:val="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1:250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000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-27" w:right="720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Symbology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annotati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4"/>
          <w:w w:val="107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ypically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drawn</w:t>
      </w:r>
      <w:r>
        <w:rPr>
          <w:rFonts w:ascii="Myriad Pro" w:hAnsi="Myriad Pro" w:cs="Myriad Pro" w:eastAsia="Myriad Pro"/>
          <w:sz w:val="9"/>
          <w:szCs w:val="9"/>
          <w:color w:val="010101"/>
          <w:spacing w:val="1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as</w:t>
      </w:r>
      <w:r>
        <w:rPr>
          <w:rFonts w:ascii="Myriad Pro" w:hAnsi="Myriad Pro" w:cs="Myriad Pro" w:eastAsia="Myriad Pro"/>
          <w:sz w:val="9"/>
          <w:szCs w:val="9"/>
          <w:color w:val="010101"/>
          <w:spacing w:val="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thick</w:t>
      </w:r>
      <w:r>
        <w:rPr>
          <w:rFonts w:ascii="Myriad Pro" w:hAnsi="Myriad Pro" w:cs="Myriad Pro" w:eastAsia="Myriad Pro"/>
          <w:sz w:val="9"/>
          <w:szCs w:val="9"/>
          <w:color w:val="010101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lines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colored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by</w:t>
      </w:r>
      <w:r>
        <w:rPr>
          <w:rFonts w:ascii="Myriad Pro" w:hAnsi="Myriad Pro" w:cs="Myriad Pro" w:eastAsia="Myriad Pro"/>
          <w:sz w:val="9"/>
          <w:szCs w:val="9"/>
          <w:color w:val="010101"/>
          <w:spacing w:val="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single</w:t>
      </w:r>
      <w:r>
        <w:rPr>
          <w:rFonts w:ascii="Myriad Pro" w:hAnsi="Myriad Pro" w:cs="Myriad Pro" w:eastAsia="Myriad Pro"/>
          <w:sz w:val="9"/>
          <w:szCs w:val="9"/>
          <w:color w:val="010101"/>
          <w:spacing w:val="1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attribu</w:t>
      </w:r>
      <w:r>
        <w:rPr>
          <w:rFonts w:ascii="Myriad Pro" w:hAnsi="Myriad Pro" w:cs="Myriad Pro" w:eastAsia="Myriad Pro"/>
          <w:sz w:val="9"/>
          <w:szCs w:val="9"/>
          <w:color w:val="010101"/>
          <w:spacing w:val="-4"/>
          <w:w w:val="107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e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960" w:right="960"/>
          <w:cols w:num="2" w:equalWidth="0">
            <w:col w:w="3239" w:space="2899"/>
            <w:col w:w="4182"/>
          </w:cols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2327"/>
        <w:jc w:val="righ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L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0"/>
        </w:rPr>
        <w:t>ay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er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Referen</w:t>
      </w:r>
      <w:r>
        <w:rPr>
          <w:rFonts w:ascii="Myriad Pro" w:hAnsi="Myriad Pro" w:cs="Myriad Pro" w:eastAsia="Myriad Pro"/>
          <w:sz w:val="9"/>
          <w:szCs w:val="9"/>
          <w:color w:val="010101"/>
          <w:spacing w:val="-3"/>
          <w:w w:val="107"/>
          <w:b/>
          <w:bCs/>
        </w:rPr>
        <w:t>c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e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l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  <w:b/>
          <w:bCs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  <w:b/>
          <w:bCs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er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right="580"/>
        <w:jc w:val="righ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use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common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underlying</w:t>
      </w:r>
      <w:r>
        <w:rPr>
          <w:rFonts w:ascii="Myriad Pro" w:hAnsi="Myriad Pro" w:cs="Myriad Pro" w:eastAsia="Myriad Pro"/>
          <w:sz w:val="9"/>
          <w:szCs w:val="9"/>
          <w:color w:val="010101"/>
          <w:spacing w:val="5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geomet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f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or</w:t>
      </w:r>
      <w:r>
        <w:rPr>
          <w:rFonts w:ascii="Myriad Pro" w:hAnsi="Myriad Pro" w:cs="Myriad Pro" w:eastAsia="Myriad Pro"/>
          <w:sz w:val="9"/>
          <w:szCs w:val="9"/>
          <w:color w:val="010101"/>
          <w:spacing w:val="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all</w:t>
      </w:r>
      <w:r>
        <w:rPr>
          <w:rFonts w:ascii="Myriad Pro" w:hAnsi="Myriad Pro" w:cs="Myriad Pro" w:eastAsia="Myriad Pro"/>
          <w:sz w:val="9"/>
          <w:szCs w:val="9"/>
          <w:color w:val="010101"/>
          <w:spacing w:val="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transpo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tation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users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763" w:right="-20"/>
        <w:jc w:val="lef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Data</w:t>
      </w:r>
      <w:r>
        <w:rPr>
          <w:rFonts w:ascii="Myriad Pro" w:hAnsi="Myriad Pro" w:cs="Myriad Pro" w:eastAsia="Myriad Pro"/>
          <w:sz w:val="9"/>
          <w:szCs w:val="9"/>
          <w:color w:val="8A8D90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source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Multiple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agencie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-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could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be</w:t>
      </w:r>
      <w:r>
        <w:rPr>
          <w:rFonts w:ascii="Myriad Pro" w:hAnsi="Myriad Pro" w:cs="Myriad Pro" w:eastAsia="Myriad Pro"/>
          <w:sz w:val="9"/>
          <w:szCs w:val="9"/>
          <w:color w:val="010101"/>
          <w:spacing w:val="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national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dataset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right="2329"/>
        <w:jc w:val="righ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Representati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Lines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points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400" w:right="1587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Spatial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relationshi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p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C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ould</w:t>
      </w:r>
      <w:r>
        <w:rPr>
          <w:rFonts w:ascii="Myriad Pro" w:hAnsi="Myriad Pro" w:cs="Myriad Pro" w:eastAsia="Myriad Pro"/>
          <w:sz w:val="9"/>
          <w:szCs w:val="9"/>
          <w:color w:val="010101"/>
          <w:spacing w:val="1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share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geomet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with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routes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260" w:right="874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scale</w:t>
      </w:r>
      <w:r>
        <w:rPr>
          <w:rFonts w:ascii="Myriad Pro" w:hAnsi="Myriad Pro" w:cs="Myriad Pro" w:eastAsia="Myriad Pro"/>
          <w:sz w:val="9"/>
          <w:szCs w:val="9"/>
          <w:color w:val="8A8D90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accu</w:t>
      </w:r>
      <w:r>
        <w:rPr>
          <w:rFonts w:ascii="Myriad Pro" w:hAnsi="Myriad Pro" w:cs="Myriad Pro" w:eastAsia="Myriad Pro"/>
          <w:sz w:val="9"/>
          <w:szCs w:val="9"/>
          <w:color w:val="8A8D90"/>
          <w:spacing w:val="-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8A8D90"/>
          <w:spacing w:val="2"/>
          <w:w w:val="107"/>
        </w:rPr>
        <w:t>c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4"/>
          <w:w w:val="100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ypical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scales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range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from</w:t>
      </w:r>
      <w:r>
        <w:rPr>
          <w:rFonts w:ascii="Myriad Pro" w:hAnsi="Myriad Pro" w:cs="Myriad Pro" w:eastAsia="Myriad Pro"/>
          <w:sz w:val="9"/>
          <w:szCs w:val="9"/>
          <w:color w:val="010101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1:24</w:t>
      </w:r>
      <w:r>
        <w:rPr>
          <w:rFonts w:ascii="Myriad Pro" w:hAnsi="Myriad Pro" w:cs="Myriad Pro" w:eastAsia="Myriad Pro"/>
          <w:sz w:val="9"/>
          <w:szCs w:val="9"/>
          <w:color w:val="010101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000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to</w:t>
      </w:r>
      <w:r>
        <w:rPr>
          <w:rFonts w:ascii="Myriad Pro" w:hAnsi="Myriad Pro" w:cs="Myriad Pro" w:eastAsia="Myriad Pro"/>
          <w:sz w:val="9"/>
          <w:szCs w:val="9"/>
          <w:color w:val="010101"/>
          <w:spacing w:val="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1:250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0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</w:rPr>
        <w:t>0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0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111" w:right="1261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Symbology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annotati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Simple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g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ra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lines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as</w:t>
      </w:r>
      <w:r>
        <w:rPr>
          <w:rFonts w:ascii="Myriad Pro" w:hAnsi="Myriad Pro" w:cs="Myriad Pro" w:eastAsia="Myriad Pro"/>
          <w:sz w:val="9"/>
          <w:szCs w:val="9"/>
          <w:color w:val="010101"/>
          <w:spacing w:val="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background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ef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eren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c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e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2595"/>
        <w:jc w:val="righ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L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0"/>
        </w:rPr>
        <w:t>ay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er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Basemap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right="2298"/>
        <w:jc w:val="righ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use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backg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ound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763" w:right="-20"/>
        <w:jc w:val="lef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Data</w:t>
      </w:r>
      <w:r>
        <w:rPr>
          <w:rFonts w:ascii="Myriad Pro" w:hAnsi="Myriad Pro" w:cs="Myriad Pro" w:eastAsia="Myriad Pro"/>
          <w:sz w:val="9"/>
          <w:szCs w:val="9"/>
          <w:color w:val="8A8D90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source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6"/>
          <w:w w:val="107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opographic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maps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other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ca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6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ographic</w:t>
      </w:r>
      <w:r>
        <w:rPr>
          <w:rFonts w:ascii="Myriad Pro" w:hAnsi="Myriad Pro" w:cs="Myriad Pro" w:eastAsia="Myriad Pro"/>
          <w:sz w:val="9"/>
          <w:szCs w:val="9"/>
          <w:color w:val="010101"/>
          <w:spacing w:val="5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data</w:t>
      </w:r>
      <w:r>
        <w:rPr>
          <w:rFonts w:ascii="Myriad Pro" w:hAnsi="Myriad Pro" w:cs="Myriad Pro" w:eastAsia="Myriad Pro"/>
          <w:sz w:val="9"/>
          <w:szCs w:val="9"/>
          <w:color w:val="010101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sources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597" w:right="2089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Representati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0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aster</w:t>
      </w:r>
      <w:r>
        <w:rPr>
          <w:rFonts w:ascii="Myriad Pro" w:hAnsi="Myriad Pro" w:cs="Myriad Pro" w:eastAsia="Myriad Pro"/>
          <w:sz w:val="9"/>
          <w:szCs w:val="9"/>
          <w:color w:val="010101"/>
          <w:spacing w:val="1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or</w:t>
      </w:r>
      <w:r>
        <w:rPr>
          <w:rFonts w:ascii="Myriad Pro" w:hAnsi="Myriad Pro" w:cs="Myriad Pro" w:eastAsia="Myriad Pro"/>
          <w:sz w:val="9"/>
          <w:szCs w:val="9"/>
          <w:color w:val="010101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v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0"/>
        </w:rPr>
        <w:t>c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or</w:t>
      </w:r>
      <w:r>
        <w:rPr>
          <w:rFonts w:ascii="Myriad Pro" w:hAnsi="Myriad Pro" w:cs="Myriad Pro" w:eastAsia="Myriad Pro"/>
          <w:sz w:val="9"/>
          <w:szCs w:val="9"/>
          <w:color w:val="010101"/>
          <w:spacing w:val="1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maps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399" w:right="912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Spatial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relationshi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p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Should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share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geomet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with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routes</w:t>
      </w:r>
      <w:r>
        <w:rPr>
          <w:rFonts w:ascii="Myriad Pro" w:hAnsi="Myriad Pro" w:cs="Myriad Pro" w:eastAsia="Myriad Pro"/>
          <w:sz w:val="9"/>
          <w:szCs w:val="9"/>
          <w:color w:val="010101"/>
          <w:spacing w:val="1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vigation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260" w:right="874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scale</w:t>
      </w:r>
      <w:r>
        <w:rPr>
          <w:rFonts w:ascii="Myriad Pro" w:hAnsi="Myriad Pro" w:cs="Myriad Pro" w:eastAsia="Myriad Pro"/>
          <w:sz w:val="9"/>
          <w:szCs w:val="9"/>
          <w:color w:val="8A8D90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accu</w:t>
      </w:r>
      <w:r>
        <w:rPr>
          <w:rFonts w:ascii="Myriad Pro" w:hAnsi="Myriad Pro" w:cs="Myriad Pro" w:eastAsia="Myriad Pro"/>
          <w:sz w:val="9"/>
          <w:szCs w:val="9"/>
          <w:color w:val="8A8D90"/>
          <w:spacing w:val="-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8A8D90"/>
          <w:spacing w:val="2"/>
          <w:w w:val="107"/>
        </w:rPr>
        <w:t>c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4"/>
          <w:w w:val="100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ypical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scales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range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from</w:t>
      </w:r>
      <w:r>
        <w:rPr>
          <w:rFonts w:ascii="Myriad Pro" w:hAnsi="Myriad Pro" w:cs="Myriad Pro" w:eastAsia="Myriad Pro"/>
          <w:sz w:val="9"/>
          <w:szCs w:val="9"/>
          <w:color w:val="010101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1:24</w:t>
      </w:r>
      <w:r>
        <w:rPr>
          <w:rFonts w:ascii="Myriad Pro" w:hAnsi="Myriad Pro" w:cs="Myriad Pro" w:eastAsia="Myriad Pro"/>
          <w:sz w:val="9"/>
          <w:szCs w:val="9"/>
          <w:color w:val="010101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000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to</w:t>
      </w:r>
      <w:r>
        <w:rPr>
          <w:rFonts w:ascii="Myriad Pro" w:hAnsi="Myriad Pro" w:cs="Myriad Pro" w:eastAsia="Myriad Pro"/>
          <w:sz w:val="9"/>
          <w:szCs w:val="9"/>
          <w:color w:val="010101"/>
          <w:spacing w:val="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1:250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0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7"/>
        </w:rPr>
        <w:t>0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0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138" w:right="-20"/>
        <w:jc w:val="lef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Symbology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annotati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Detailed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transpo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tation</w:t>
      </w:r>
      <w:r>
        <w:rPr>
          <w:rFonts w:ascii="Myriad Pro" w:hAnsi="Myriad Pro" w:cs="Myriad Pro" w:eastAsia="Myriad Pro"/>
          <w:sz w:val="9"/>
          <w:szCs w:val="9"/>
          <w:color w:val="010101"/>
          <w:spacing w:val="6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symbolized</w:t>
      </w:r>
      <w:r>
        <w:rPr>
          <w:rFonts w:ascii="Myriad Pro" w:hAnsi="Myriad Pro" w:cs="Myriad Pro" w:eastAsia="Myriad Pro"/>
          <w:sz w:val="9"/>
          <w:szCs w:val="9"/>
          <w:color w:val="010101"/>
          <w:spacing w:val="5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by</w:t>
      </w:r>
      <w:r>
        <w:rPr>
          <w:rFonts w:ascii="Myriad Pro" w:hAnsi="Myriad Pro" w:cs="Myriad Pro" w:eastAsia="Myriad Pro"/>
          <w:sz w:val="9"/>
          <w:szCs w:val="9"/>
          <w:color w:val="010101"/>
          <w:spacing w:val="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class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such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as</w:t>
      </w:r>
      <w:r>
        <w:rPr>
          <w:rFonts w:ascii="Myriad Pro" w:hAnsi="Myriad Pro" w:cs="Myriad Pro" w:eastAsia="Myriad Pro"/>
          <w:sz w:val="9"/>
          <w:szCs w:val="9"/>
          <w:color w:val="010101"/>
          <w:spacing w:val="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bridge</w:t>
      </w:r>
      <w:r>
        <w:rPr>
          <w:rFonts w:ascii="Myriad Pro" w:hAnsi="Myriad Pro" w:cs="Myriad Pro" w:eastAsia="Myriad Pro"/>
          <w:sz w:val="9"/>
          <w:szCs w:val="9"/>
          <w:color w:val="010101"/>
          <w:spacing w:val="-3"/>
          <w:w w:val="100"/>
        </w:rPr>
        <w:t>s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16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overpasses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2174"/>
        <w:jc w:val="righ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L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0"/>
        </w:rPr>
        <w:t>ay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er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  <w:b/>
          <w:bCs/>
        </w:rPr>
        <w:t>Digital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0"/>
          <w:b/>
          <w:bCs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o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7"/>
          <w:b/>
          <w:bCs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  <w:b/>
          <w:bCs/>
        </w:rPr>
        <w:t>thophoto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right="2298"/>
        <w:jc w:val="righ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use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backg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ound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735" w:right="1172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Data</w:t>
      </w:r>
      <w:r>
        <w:rPr>
          <w:rFonts w:ascii="Myriad Pro" w:hAnsi="Myriad Pro" w:cs="Myriad Pro" w:eastAsia="Myriad Pro"/>
          <w:sz w:val="9"/>
          <w:szCs w:val="9"/>
          <w:color w:val="8A8D90"/>
          <w:spacing w:val="13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source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  </w:t>
      </w:r>
      <w:r>
        <w:rPr>
          <w:rFonts w:ascii="Myriad Pro" w:hAnsi="Myriad Pro" w:cs="Myriad Pro" w:eastAsia="Myriad Pro"/>
          <w:sz w:val="9"/>
          <w:szCs w:val="9"/>
          <w:color w:val="8A8D90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A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erial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photogrammet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6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6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6"/>
          <w:w w:val="106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satellite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sourc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7"/>
        </w:rPr>
        <w:t>e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624" w:right="-20"/>
        <w:jc w:val="lef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Representati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aster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399" w:right="1650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Spatial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relationshi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p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1"/>
          <w:w w:val="100"/>
        </w:rPr>
        <w:t>R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aster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cells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co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0"/>
        </w:rPr>
        <w:t>v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er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the</w:t>
      </w:r>
      <w:r>
        <w:rPr>
          <w:rFonts w:ascii="Myriad Pro" w:hAnsi="Myriad Pro" w:cs="Myriad Pro" w:eastAsia="Myriad Pro"/>
          <w:sz w:val="9"/>
          <w:szCs w:val="9"/>
          <w:color w:val="010101"/>
          <w:spacing w:val="11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image</w:t>
      </w:r>
      <w:r>
        <w:rPr>
          <w:rFonts w:ascii="Myriad Pro" w:hAnsi="Myriad Pro" w:cs="Myriad Pro" w:eastAsia="Myriad Pro"/>
          <w:sz w:val="9"/>
          <w:szCs w:val="9"/>
          <w:color w:val="010101"/>
          <w:spacing w:val="1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area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right="2104"/>
        <w:jc w:val="right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Map</w:t>
      </w:r>
      <w:r>
        <w:rPr>
          <w:rFonts w:ascii="Myriad Pro" w:hAnsi="Myriad Pro" w:cs="Myriad Pro" w:eastAsia="Myriad Pro"/>
          <w:sz w:val="9"/>
          <w:szCs w:val="9"/>
          <w:color w:val="8A8D90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scale</w:t>
      </w:r>
      <w:r>
        <w:rPr>
          <w:rFonts w:ascii="Myriad Pro" w:hAnsi="Myriad Pro" w:cs="Myriad Pro" w:eastAsia="Myriad Pro"/>
          <w:sz w:val="9"/>
          <w:szCs w:val="9"/>
          <w:color w:val="8A8D90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accu</w:t>
      </w:r>
      <w:r>
        <w:rPr>
          <w:rFonts w:ascii="Myriad Pro" w:hAnsi="Myriad Pro" w:cs="Myriad Pro" w:eastAsia="Myriad Pro"/>
          <w:sz w:val="9"/>
          <w:szCs w:val="9"/>
          <w:color w:val="8A8D90"/>
          <w:spacing w:val="-2"/>
          <w:w w:val="107"/>
        </w:rPr>
        <w:t>r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</w:t>
      </w:r>
      <w:r>
        <w:rPr>
          <w:rFonts w:ascii="Myriad Pro" w:hAnsi="Myriad Pro" w:cs="Myriad Pro" w:eastAsia="Myriad Pro"/>
          <w:sz w:val="9"/>
          <w:szCs w:val="9"/>
          <w:color w:val="8A8D90"/>
          <w:spacing w:val="2"/>
          <w:w w:val="107"/>
        </w:rPr>
        <w:t>c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y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1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to</w:t>
      </w:r>
      <w:r>
        <w:rPr>
          <w:rFonts w:ascii="Myriad Pro" w:hAnsi="Myriad Pro" w:cs="Myriad Pro" w:eastAsia="Myriad Pro"/>
          <w:sz w:val="9"/>
          <w:szCs w:val="9"/>
          <w:color w:val="010101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2.5</w:t>
      </w:r>
      <w:r>
        <w:rPr>
          <w:rFonts w:ascii="Myriad Pro" w:hAnsi="Myriad Pro" w:cs="Myriad Pro" w:eastAsia="Myriad Pro"/>
          <w:sz w:val="9"/>
          <w:szCs w:val="9"/>
          <w:color w:val="010101"/>
          <w:spacing w:val="9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meter</w:t>
      </w:r>
      <w:r>
        <w:rPr>
          <w:rFonts w:ascii="Myriad Pro" w:hAnsi="Myriad Pro" w:cs="Myriad Pro" w:eastAsia="Myriad Pro"/>
          <w:sz w:val="9"/>
          <w:szCs w:val="9"/>
          <w:color w:val="010101"/>
          <w:spacing w:val="1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cell</w:t>
      </w:r>
      <w:r>
        <w:rPr>
          <w:rFonts w:ascii="Myriad Pro" w:hAnsi="Myriad Pro" w:cs="Myriad Pro" w:eastAsia="Myriad Pro"/>
          <w:sz w:val="9"/>
          <w:szCs w:val="9"/>
          <w:color w:val="010101"/>
          <w:spacing w:val="1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size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6111" w:right="487"/>
        <w:jc w:val="center"/>
        <w:rPr>
          <w:rFonts w:ascii="Myriad Pro" w:hAnsi="Myriad Pro" w:cs="Myriad Pro" w:eastAsia="Myriad Pro"/>
          <w:sz w:val="9"/>
          <w:szCs w:val="9"/>
        </w:rPr>
      </w:pPr>
      <w:rPr/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Symbology</w:t>
      </w:r>
      <w:r>
        <w:rPr>
          <w:rFonts w:ascii="Myriad Pro" w:hAnsi="Myriad Pro" w:cs="Myriad Pro" w:eastAsia="Myriad Pro"/>
          <w:sz w:val="9"/>
          <w:szCs w:val="9"/>
          <w:color w:val="8A8D90"/>
          <w:spacing w:val="1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8A8D90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annotati</w:t>
      </w:r>
      <w:r>
        <w:rPr>
          <w:rFonts w:ascii="Myriad Pro" w:hAnsi="Myriad Pro" w:cs="Myriad Pro" w:eastAsia="Myriad Pro"/>
          <w:sz w:val="9"/>
          <w:szCs w:val="9"/>
          <w:color w:val="8A8D90"/>
          <w:spacing w:val="-1"/>
          <w:w w:val="107"/>
        </w:rPr>
        <w:t>o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n</w:t>
      </w:r>
      <w:r>
        <w:rPr>
          <w:rFonts w:ascii="Myriad Pro" w:hAnsi="Myriad Pro" w:cs="Myriad Pro" w:eastAsia="Myriad Pro"/>
          <w:sz w:val="9"/>
          <w:szCs w:val="9"/>
          <w:color w:val="8A8D90"/>
          <w:spacing w:val="0"/>
          <w:w w:val="107"/>
        </w:rPr>
        <w:t>  </w:t>
      </w:r>
      <w:r>
        <w:rPr>
          <w:rFonts w:ascii="Myriad Pro" w:hAnsi="Myriad Pro" w:cs="Myriad Pro" w:eastAsia="Myriad Pro"/>
          <w:sz w:val="9"/>
          <w:szCs w:val="9"/>
          <w:color w:val="8A8D90"/>
          <w:spacing w:val="6"/>
          <w:w w:val="107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-6"/>
          <w:w w:val="100"/>
        </w:rPr>
        <w:t>T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on</w:t>
      </w:r>
      <w:r>
        <w:rPr>
          <w:rFonts w:ascii="Myriad Pro" w:hAnsi="Myriad Pro" w:cs="Myriad Pro" w:eastAsia="Myriad Pro"/>
          <w:sz w:val="9"/>
          <w:szCs w:val="9"/>
          <w:color w:val="010101"/>
          <w:spacing w:val="-2"/>
          <w:w w:val="100"/>
        </w:rPr>
        <w:t>e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,</w:t>
      </w:r>
      <w:r>
        <w:rPr>
          <w:rFonts w:ascii="Myriad Pro" w:hAnsi="Myriad Pro" w:cs="Myriad Pro" w:eastAsia="Myriad Pro"/>
          <w:sz w:val="9"/>
          <w:szCs w:val="9"/>
          <w:color w:val="010101"/>
          <w:spacing w:val="1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contrast,</w:t>
      </w:r>
      <w:r>
        <w:rPr>
          <w:rFonts w:ascii="Myriad Pro" w:hAnsi="Myriad Pro" w:cs="Myriad Pro" w:eastAsia="Myriad Pro"/>
          <w:sz w:val="9"/>
          <w:szCs w:val="9"/>
          <w:color w:val="010101"/>
          <w:spacing w:val="1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and</w:t>
      </w:r>
      <w:r>
        <w:rPr>
          <w:rFonts w:ascii="Myriad Pro" w:hAnsi="Myriad Pro" w:cs="Myriad Pro" w:eastAsia="Myriad Pro"/>
          <w:sz w:val="9"/>
          <w:szCs w:val="9"/>
          <w:color w:val="010101"/>
          <w:spacing w:val="12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balance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of</w:t>
      </w:r>
      <w:r>
        <w:rPr>
          <w:rFonts w:ascii="Myriad Pro" w:hAnsi="Myriad Pro" w:cs="Myriad Pro" w:eastAsia="Myriad Pro"/>
          <w:sz w:val="9"/>
          <w:szCs w:val="9"/>
          <w:color w:val="010101"/>
          <w:spacing w:val="7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g</w:t>
      </w:r>
      <w:r>
        <w:rPr>
          <w:rFonts w:ascii="Myriad Pro" w:hAnsi="Myriad Pro" w:cs="Myriad Pro" w:eastAsia="Myriad Pro"/>
          <w:sz w:val="9"/>
          <w:szCs w:val="9"/>
          <w:color w:val="010101"/>
          <w:spacing w:val="-1"/>
          <w:w w:val="100"/>
        </w:rPr>
        <w:t>ra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y</w:t>
      </w:r>
      <w:r>
        <w:rPr>
          <w:rFonts w:ascii="Myriad Pro" w:hAnsi="Myriad Pro" w:cs="Myriad Pro" w:eastAsia="Myriad Pro"/>
          <w:sz w:val="9"/>
          <w:szCs w:val="9"/>
          <w:color w:val="010101"/>
          <w:spacing w:val="14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scale</w:t>
      </w:r>
      <w:r>
        <w:rPr>
          <w:rFonts w:ascii="Myriad Pro" w:hAnsi="Myriad Pro" w:cs="Myriad Pro" w:eastAsia="Myriad Pro"/>
          <w:sz w:val="9"/>
          <w:szCs w:val="9"/>
          <w:color w:val="010101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or</w:t>
      </w:r>
      <w:r>
        <w:rPr>
          <w:rFonts w:ascii="Myriad Pro" w:hAnsi="Myriad Pro" w:cs="Myriad Pro" w:eastAsia="Myriad Pro"/>
          <w:sz w:val="9"/>
          <w:szCs w:val="9"/>
          <w:color w:val="010101"/>
          <w:spacing w:val="8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0"/>
        </w:rPr>
        <w:t>color</w:t>
      </w:r>
      <w:r>
        <w:rPr>
          <w:rFonts w:ascii="Myriad Pro" w:hAnsi="Myriad Pro" w:cs="Myriad Pro" w:eastAsia="Myriad Pro"/>
          <w:sz w:val="9"/>
          <w:szCs w:val="9"/>
          <w:color w:val="010101"/>
          <w:spacing w:val="15"/>
          <w:w w:val="100"/>
        </w:rPr>
        <w:t> </w:t>
      </w:r>
      <w:r>
        <w:rPr>
          <w:rFonts w:ascii="Myriad Pro" w:hAnsi="Myriad Pro" w:cs="Myriad Pro" w:eastAsia="Myriad Pro"/>
          <w:sz w:val="9"/>
          <w:szCs w:val="9"/>
          <w:color w:val="010101"/>
          <w:spacing w:val="0"/>
          <w:w w:val="107"/>
        </w:rPr>
        <w:t>presentation</w:t>
      </w:r>
      <w:r>
        <w:rPr>
          <w:rFonts w:ascii="Myriad Pro" w:hAnsi="Myriad Pro" w:cs="Myriad Pro" w:eastAsia="Myriad Pro"/>
          <w:sz w:val="9"/>
          <w:szCs w:val="9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960" w:right="9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1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2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36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hn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4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D</w:t>
      </w:r>
      <w:r>
        <w:rPr>
          <w:rFonts w:ascii="Arial" w:hAnsi="Arial" w:cs="Arial" w:eastAsia="Arial"/>
          <w:sz w:val="40"/>
          <w:szCs w:val="40"/>
          <w:color w:val="004675"/>
          <w:spacing w:val="-7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004675"/>
          <w:spacing w:val="4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6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9"/>
        </w:rPr>
        <w:t>d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85"/>
        </w:rPr>
        <w:t>s</w:t>
      </w:r>
      <w:r>
        <w:rPr>
          <w:rFonts w:ascii="Arial" w:hAnsi="Arial" w:cs="Arial" w:eastAsia="Arial"/>
          <w:sz w:val="40"/>
          <w:szCs w:val="40"/>
          <w:color w:val="004675"/>
          <w:spacing w:val="-7"/>
          <w:w w:val="108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9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88" w:right="3562" w:firstLine="-2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8" w:after="0" w:line="260" w:lineRule="atLeast"/>
        <w:ind w:left="183" w:right="3700" w:firstLine="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11" w:footer="439" w:top="1480" w:bottom="620" w:left="900" w:right="940"/>
          <w:pgSz w:w="12240" w:h="15840"/>
        </w:sectPr>
      </w:pPr>
      <w:rPr/>
    </w:p>
    <w:p>
      <w:pPr>
        <w:spacing w:before="27" w:after="0" w:line="240" w:lineRule="auto"/>
        <w:ind w:left="18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3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6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on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93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6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4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0"/>
        </w:rPr>
        <w:t>ork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87" w:right="8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82" w:right="-51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4" w:right="348" w:firstLine="-1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4"/>
        </w:rPr>
        <w:t>fr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4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gen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ent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ll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6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00" w:right="940"/>
          <w:cols w:num="2" w:equalWidth="0">
            <w:col w:w="6777" w:space="341"/>
            <w:col w:w="328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7" w:after="0" w:line="240" w:lineRule="auto"/>
        <w:ind w:left="18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3.875pt;margin-top:-242.949478pt;width:330.458pt;height:240pt;mso-position-horizontal-relative:page;mso-position-vertical-relative:paragraph;z-index:-1958" coordorigin="1078,-4859" coordsize="6609,4800">
            <v:shape style="position:absolute;left:1080;top:-4856;width:6604;height:4795" type="#_x0000_t75">
              <v:imagedata r:id="rId50" o:title=""/>
            </v:shape>
            <v:group style="position:absolute;left:1080;top:-4856;width:6604;height:4795" coordorigin="1080,-4856" coordsize="6604,4795">
              <v:shape style="position:absolute;left:1080;top:-4856;width:6604;height:4795" coordorigin="1080,-4856" coordsize="6604,4795" path="m1080,-4856l7684,-4856,7684,-61,1080,-61,1080,-4856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78"/>
        </w:rPr>
        <w:t>(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86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19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©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2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78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0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3563" w:right="527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w w:val="105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1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el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3597" w:right="58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3596" w:right="55" w:firstLine="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36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0" w:lineRule="atLeast"/>
        <w:ind w:left="3597" w:right="56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11" w:footer="439" w:top="1480" w:bottom="620" w:left="960" w:right="1020"/>
          <w:pgSz w:w="12240" w:h="15840"/>
        </w:sectPr>
      </w:pPr>
      <w:rPr/>
    </w:p>
    <w:p>
      <w:pPr>
        <w:spacing w:before="31" w:after="0" w:line="265" w:lineRule="auto"/>
        <w:ind w:left="126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7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97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7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7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9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color w:val="004675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1"/>
        </w:rPr>
        <w:t>ap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4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6"/>
          <w:w w:val="104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40" w:lineRule="auto"/>
        <w:ind w:left="1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6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1"/>
        </w:rPr>
        <w:t>Mo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22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22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5"/>
          <w:w w:val="9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6" w:right="140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5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8" w:after="0" w:line="260" w:lineRule="atLeast"/>
        <w:ind w:left="16" w:right="157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1020"/>
          <w:cols w:num="2" w:equalWidth="0">
            <w:col w:w="2979" w:space="601"/>
            <w:col w:w="6680"/>
          </w:cols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50" w:lineRule="auto"/>
        <w:ind w:left="3602" w:right="102" w:firstLine="1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227.667007pt;margin-top:-207.839783pt;width:330.333pt;height:203.547pt;mso-position-horizontal-relative:page;mso-position-vertical-relative:paragraph;z-index:-1957" coordorigin="4553,-4157" coordsize="6607,4071">
            <v:shape style="position:absolute;left:4556;top:-4154;width:6602;height:4066" type="#_x0000_t75">
              <v:imagedata r:id="rId51" o:title=""/>
            </v:shape>
            <v:group style="position:absolute;left:4556;top:-4154;width:6602;height:4066" coordorigin="4556,-4154" coordsize="6602,4066">
              <v:shape style="position:absolute;left:4556;top:-4154;width:6602;height:4066" coordorigin="4556,-4154" coordsize="6602,4066" path="m4556,-4154l11158,-4154,11158,-88,4556,-88,4556,-4154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92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2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2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2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19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-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2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9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9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10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12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1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28" w:right="3686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28" w:right="3632" w:firstLine="-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8" w:after="0" w:line="260" w:lineRule="atLeast"/>
        <w:ind w:left="122" w:right="3639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p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9"/>
          <w:position w:val="7"/>
        </w:rPr>
        <w:t>®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  <w:position w:val="0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position w:val="0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  <w:position w:val="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  <w:position w:val="0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position w:val="0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  <w:position w:val="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position w:val="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  <w:position w:val="0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1" w:footer="439" w:top="1480" w:bottom="620" w:left="960" w:right="960"/>
          <w:pgSz w:w="12240" w:h="15840"/>
        </w:sectPr>
      </w:pPr>
      <w:rPr/>
    </w:p>
    <w:p>
      <w:pPr>
        <w:spacing w:before="33" w:after="0" w:line="301" w:lineRule="auto"/>
        <w:ind w:left="127" w:right="-51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22" w:right="-9" w:firstLine="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28" w:right="136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3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z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1"/>
        </w:rPr>
        <w:t>io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5"/>
          <w:w w:val="9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26" w:right="5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8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w)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28" w:right="261" w:firstLine="-2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22" w:right="-29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ua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65" w:lineRule="auto"/>
        <w:ind w:left="1" w:right="210" w:firstLine="-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60"/>
          <w:cols w:num="2" w:equalWidth="0">
            <w:col w:w="6722" w:space="351"/>
            <w:col w:w="3247"/>
          </w:cols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8.892525pt;height:281.52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301" w:lineRule="auto"/>
        <w:ind w:left="3596" w:right="135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1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1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1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3597" w:right="97" w:firstLine="-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…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3596" w:right="174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111" w:footer="439" w:top="1480" w:bottom="620" w:left="960" w:right="9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12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5"/>
          <w:w w:val="9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23" w:right="3782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8" w:after="0" w:line="260" w:lineRule="atLeast"/>
        <w:ind w:left="122" w:right="3561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1" w:footer="439" w:top="1480" w:bottom="620" w:left="960" w:right="940"/>
          <w:pgSz w:w="12240" w:h="15840"/>
        </w:sectPr>
      </w:pPr>
      <w:rPr/>
    </w:p>
    <w:p>
      <w:pPr>
        <w:spacing w:before="33" w:after="0" w:line="301" w:lineRule="auto"/>
        <w:ind w:left="123" w:right="169" w:firstLine="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23" w:right="-51" w:firstLine="-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4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5" w:right="148" w:firstLine="-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4"/>
          <w:w w:val="101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vi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5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3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8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5" w:right="464" w:firstLine="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94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vi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5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3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40"/>
          <w:cols w:num="2" w:equalWidth="0">
            <w:col w:w="6574" w:space="494"/>
            <w:col w:w="3272"/>
          </w:cols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50" w:lineRule="auto"/>
        <w:ind w:left="128" w:right="4285" w:firstLine="1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4pt;margin-top:-333.446198pt;width:330.333pt;height:330.861pt;mso-position-horizontal-relative:page;mso-position-vertical-relative:paragraph;z-index:-1956" coordorigin="1080,-6669" coordsize="6607,6617">
            <v:shape style="position:absolute;left:1083;top:-6666;width:6602;height:6612" type="#_x0000_t75">
              <v:imagedata r:id="rId53" o:title=""/>
            </v:shape>
            <v:group style="position:absolute;left:1083;top:-6666;width:6602;height:6612" coordorigin="1083,-6666" coordsize="6602,6612">
              <v:shape style="position:absolute;left:1083;top:-6666;width:6602;height:6612" coordorigin="1083,-6666" coordsize="6602,6612" path="m1083,-6666l7684,-6666,7684,-54,1083,-54,1083,-6666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6D6E71"/>
          <w:spacing w:val="7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5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5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5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95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5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95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5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5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4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9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-7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J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&amp;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J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97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7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7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97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97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7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7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7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89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19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9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40"/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65" w:lineRule="auto"/>
        <w:ind w:left="126" w:right="734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27.667007pt;margin-top:-62.098106pt;width:330.333pt;height:223.363pt;mso-position-horizontal-relative:page;mso-position-vertical-relative:paragraph;z-index:-1955" coordorigin="4553,-1242" coordsize="6607,4467">
            <v:shape style="position:absolute;left:4556;top:-1239;width:6602;height:4462" type="#_x0000_t75">
              <v:imagedata r:id="rId54" o:title=""/>
            </v:shape>
            <v:group style="position:absolute;left:4556;top:-1239;width:6602;height:4462" coordorigin="4556,-1239" coordsize="6602,4462">
              <v:shape style="position:absolute;left:4556;top:-1239;width:6602;height:4462" coordorigin="4556,-1239" coordsize="6602,4462" path="m4556,-1239l11158,-1239,11158,3223,4556,3223,4556,-1239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12"/>
          <w:w w:val="102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1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1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250" w:lineRule="auto"/>
        <w:ind w:left="3595" w:right="132" w:firstLine="6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3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7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7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7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7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7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7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7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7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7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83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2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8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19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2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8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89"/>
        </w:rPr>
        <w:t>(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89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89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89"/>
        </w:rPr>
        <w:t>)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’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3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2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9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78"/>
        </w:rPr>
        <w:t>(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9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©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2"/>
        </w:rPr>
        <w:t>2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2"/>
        </w:rPr>
        <w:t>0</w:t>
      </w:r>
      <w:r>
        <w:rPr>
          <w:rFonts w:ascii="Arial" w:hAnsi="Arial" w:cs="Arial" w:eastAsia="Arial"/>
          <w:sz w:val="15"/>
          <w:szCs w:val="15"/>
          <w:color w:val="6D6E71"/>
          <w:spacing w:val="-9"/>
          <w:w w:val="92"/>
        </w:rPr>
        <w:t>1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2"/>
        </w:rPr>
        <w:t>1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7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7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7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7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97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82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8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9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78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7" w:after="0" w:line="240" w:lineRule="auto"/>
        <w:ind w:left="36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3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6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3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56" w:after="0" w:line="260" w:lineRule="atLeast"/>
        <w:ind w:left="3597" w:right="136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1" w:footer="439" w:top="1480" w:bottom="620" w:left="960" w:right="980"/>
          <w:pgSz w:w="12240" w:h="1584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26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16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6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11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31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2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2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2"/>
          <w:w w:val="12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97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d.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3" w:after="0" w:line="301" w:lineRule="auto"/>
        <w:ind w:right="204" w:firstLine="6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right="253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soc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fi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301" w:lineRule="auto"/>
        <w:ind w:right="6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80"/>
          <w:cols w:num="2" w:equalWidth="0">
            <w:col w:w="3043" w:space="553"/>
            <w:col w:w="670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111" w:footer="439" w:top="1480" w:bottom="620" w:left="960" w:right="940"/>
          <w:pgSz w:w="12240" w:h="15840"/>
        </w:sectPr>
      </w:pPr>
      <w:rPr/>
    </w:p>
    <w:p>
      <w:pPr>
        <w:spacing w:before="33" w:after="0" w:line="301" w:lineRule="auto"/>
        <w:ind w:left="122" w:right="102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3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6"/>
          <w:w w:val="9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22" w:right="-51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875pt;margin-top:98.776016pt;width:330.583pt;height:262.279pt;mso-position-horizontal-relative:page;mso-position-vertical-relative:paragraph;z-index:-1954" coordorigin="1078,1976" coordsize="6612,5246">
            <v:shape style="position:absolute;left:1080;top:1978;width:6607;height:5241" type="#_x0000_t75">
              <v:imagedata r:id="rId55" o:title=""/>
            </v:shape>
            <v:group style="position:absolute;left:1080;top:1978;width:6607;height:5241" coordorigin="1080,1978" coordsize="6607,5241">
              <v:shape style="position:absolute;left:1080;top:1978;width:6607;height:5241" coordorigin="1080,1978" coordsize="6607,5241" path="m1080,7219l7687,7219,7687,1978,1080,1978,1080,7219x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33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7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89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78"/>
        </w:rPr>
        <w:t>(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0"/>
        </w:rPr>
        <w:t>F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9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240" w:lineRule="auto"/>
        <w:ind w:left="12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©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2"/>
        </w:rPr>
        <w:t>2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2"/>
        </w:rPr>
        <w:t>0</w:t>
      </w:r>
      <w:r>
        <w:rPr>
          <w:rFonts w:ascii="Arial" w:hAnsi="Arial" w:cs="Arial" w:eastAsia="Arial"/>
          <w:sz w:val="15"/>
          <w:szCs w:val="15"/>
          <w:color w:val="6D6E71"/>
          <w:spacing w:val="-10"/>
          <w:w w:val="92"/>
        </w:rPr>
        <w:t>1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2"/>
        </w:rPr>
        <w:t>1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7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7"/>
        </w:rPr>
        <w:t>i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97"/>
        </w:rPr>
        <w:t>g</w:t>
      </w:r>
      <w:r>
        <w:rPr>
          <w:rFonts w:ascii="Arial" w:hAnsi="Arial" w:cs="Arial" w:eastAsia="Arial"/>
          <w:sz w:val="15"/>
          <w:szCs w:val="15"/>
          <w:color w:val="6D6E71"/>
          <w:spacing w:val="2"/>
          <w:w w:val="97"/>
        </w:rPr>
        <w:t>h</w:t>
      </w:r>
      <w:r>
        <w:rPr>
          <w:rFonts w:ascii="Arial" w:hAnsi="Arial" w:cs="Arial" w:eastAsia="Arial"/>
          <w:sz w:val="15"/>
          <w:szCs w:val="15"/>
          <w:color w:val="6D6E71"/>
          <w:spacing w:val="6"/>
          <w:w w:val="97"/>
        </w:rPr>
        <w:t>t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-1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82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85"/>
        </w:rPr>
        <w:t>s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9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15"/>
          <w:szCs w:val="15"/>
          <w:color w:val="6D6E7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D6E71"/>
          <w:spacing w:val="5"/>
          <w:w w:val="109"/>
        </w:rPr>
        <w:t>d</w:t>
      </w:r>
      <w:r>
        <w:rPr>
          <w:rFonts w:ascii="Arial" w:hAnsi="Arial" w:cs="Arial" w:eastAsia="Arial"/>
          <w:sz w:val="15"/>
          <w:szCs w:val="15"/>
          <w:color w:val="6D6E71"/>
          <w:spacing w:val="0"/>
          <w:w w:val="78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5" w:right="824" w:firstLine="-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4"/>
          <w:w w:val="101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6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4" w:right="243" w:firstLine="-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3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gem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3"/>
        </w:rPr>
        <w:t>IS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40"/>
          <w:cols w:num="2" w:equalWidth="0">
            <w:col w:w="6716" w:space="352"/>
            <w:col w:w="3272"/>
          </w:cols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301" w:lineRule="auto"/>
        <w:ind w:left="123" w:right="385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23" w:right="3824" w:firstLine="-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111" w:footer="439" w:top="1480" w:bottom="620" w:left="920" w:right="980"/>
          <w:pgSz w:w="12240" w:h="15840"/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66" w:right="-58" w:firstLine="-2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gem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4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4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6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6"/>
        </w:rPr>
        <w:t>d,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11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39"/>
        </w:rPr>
        <w:t>/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j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65" w:lineRule="auto"/>
        <w:ind w:left="166" w:right="36" w:firstLine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2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4"/>
        </w:rPr>
        <w:t>olv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q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94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94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ent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gem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ent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4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7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7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3" w:after="0" w:line="301" w:lineRule="auto"/>
        <w:ind w:left="1" w:right="81" w:firstLine="3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5" w:right="180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" w:right="59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8" w:right="260" w:firstLine="-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0.207132pt;height:258.720000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la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ra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5"/>
          <w:w w:val="9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ol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5" w:right="62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20" w:right="980"/>
          <w:cols w:num="2" w:equalWidth="0">
            <w:col w:w="3286" w:space="349"/>
            <w:col w:w="670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301" w:lineRule="auto"/>
        <w:ind w:left="123" w:right="3701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8" w:after="0" w:line="260" w:lineRule="atLeast"/>
        <w:ind w:left="122" w:right="3747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33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4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31"/>
          <w:pgMar w:footer="439" w:header="0" w:top="1480" w:bottom="620" w:left="960" w:right="940"/>
          <w:footerReference w:type="odd" r:id="rId57"/>
          <w:footerReference w:type="even" r:id="rId58"/>
          <w:pgSz w:w="12240" w:h="1584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54pt;margin-top:-277.235718pt;width:330.333pt;height:261.55365pt;mso-position-horizontal-relative:page;mso-position-vertical-relative:paragraph;z-index:-1953" type="#_x0000_t75">
            <v:imagedata r:id="rId59" o:title=""/>
          </v:shape>
        </w:pict>
      </w:r>
      <w:r>
        <w:rPr>
          <w:rFonts w:ascii="Arial" w:hAnsi="Arial" w:cs="Arial" w:eastAsia="Arial"/>
          <w:sz w:val="22"/>
          <w:szCs w:val="22"/>
          <w:color w:val="004675"/>
          <w:spacing w:val="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6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op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4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4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9"/>
        </w:rPr>
        <w:t>bili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1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5"/>
          <w:w w:val="9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23" w:right="33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2" w:after="0" w:line="265" w:lineRule="auto"/>
        <w:ind w:left="26" w:right="115" w:firstLine="-26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83"/>
        </w:rPr>
        <w:t>(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-6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83"/>
        </w:rPr>
        <w:t>)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4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7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q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9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5"/>
        </w:rPr>
        <w:t>ing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auto"/>
        <w:ind w:left="26" w:right="213" w:firstLine="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gym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1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2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2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2"/>
          <w:w w:val="12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ll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5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2"/>
        </w:rPr>
        <w:t>k.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40"/>
          <w:cols w:num="2" w:equalWidth="0">
            <w:col w:w="6727" w:space="319"/>
            <w:col w:w="329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301" w:lineRule="auto"/>
        <w:ind w:left="3597" w:right="166" w:firstLine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3596" w:right="50" w:firstLine="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3601" w:right="96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3580" w:right="96" w:firstLine="2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8" w:after="0" w:line="260" w:lineRule="atLeast"/>
        <w:ind w:left="3601" w:right="75" w:firstLine="-2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39" w:top="1480" w:bottom="620" w:left="960" w:right="980"/>
          <w:pgSz w:w="12240" w:h="15840"/>
        </w:sectPr>
      </w:pPr>
      <w:rPr/>
    </w:p>
    <w:p>
      <w:pPr>
        <w:spacing w:before="22" w:after="0" w:line="265" w:lineRule="auto"/>
        <w:ind w:left="120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7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7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8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ll</w:t>
      </w:r>
      <w:r>
        <w:rPr>
          <w:rFonts w:ascii="Arial" w:hAnsi="Arial" w:cs="Arial" w:eastAsia="Arial"/>
          <w:sz w:val="22"/>
          <w:szCs w:val="22"/>
          <w:color w:val="004675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der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9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2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2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21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21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12"/>
          <w:w w:val="121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03"/>
        </w:rPr>
        <w:t>x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6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ic</w:t>
      </w:r>
      <w:r>
        <w:rPr>
          <w:rFonts w:ascii="Arial" w:hAnsi="Arial" w:cs="Arial" w:eastAsia="Arial"/>
          <w:sz w:val="22"/>
          <w:szCs w:val="22"/>
          <w:color w:val="004675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1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1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8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u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u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6" w:right="187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33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19" w:right="621" w:firstLine="-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16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3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26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2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8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21" w:right="60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7" w:right="85" w:firstLine="-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80"/>
          <w:cols w:num="2" w:equalWidth="0">
            <w:col w:w="3083" w:space="497"/>
            <w:col w:w="67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439" w:top="1480" w:bottom="620" w:left="960" w:right="940"/>
          <w:pgSz w:w="12240" w:h="15840"/>
        </w:sectPr>
      </w:pPr>
      <w:rPr/>
    </w:p>
    <w:p>
      <w:pPr>
        <w:spacing w:before="27" w:after="0" w:line="240" w:lineRule="auto"/>
        <w:ind w:left="12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6"/>
          <w:w w:val="94"/>
        </w:rPr>
        <w:t>-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6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3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0"/>
          <w:w w:val="103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22" w:right="113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33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unn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7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hon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  <w:position w:val="7"/>
        </w:rPr>
        <w:t>®</w:t>
      </w:r>
      <w:r>
        <w:rPr>
          <w:rFonts w:ascii="Arial" w:hAnsi="Arial" w:cs="Arial" w:eastAsia="Arial"/>
          <w:sz w:val="8"/>
          <w:szCs w:val="8"/>
          <w:color w:val="231F20"/>
          <w:spacing w:val="20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0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-2"/>
          <w:w w:val="100"/>
          <w:position w:val="7"/>
        </w:rPr>
        <w:t>®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6" w:lineRule="auto"/>
        <w:ind w:left="126" w:right="653" w:firstLine="-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2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2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2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2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12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3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3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8"/>
          <w:w w:val="119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v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6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7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26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26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3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4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4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9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4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4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4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22" w:right="37" w:firstLine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28" w:right="-18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01" w:lineRule="auto"/>
        <w:ind w:left="128" w:right="-51" w:firstLine="-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6" w:lineRule="auto"/>
        <w:ind w:left="129" w:right="606" w:firstLine="-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1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4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4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14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2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2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12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2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2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4"/>
        </w:rPr>
        <w:t>pr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9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39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1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4675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13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3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m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7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6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1" w:lineRule="auto"/>
        <w:ind w:left="122" w:right="-3" w:firstLine="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17" w:right="88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8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27"/>
        </w:rPr>
        <w:t>.”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right="82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b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5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p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9"/>
        </w:rPr>
        <w:t>d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10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f</w:t>
      </w:r>
      <w:r>
        <w:rPr>
          <w:rFonts w:ascii="Arial" w:hAnsi="Arial" w:cs="Arial" w:eastAsia="Arial"/>
          <w:sz w:val="22"/>
          <w:szCs w:val="22"/>
          <w:color w:val="004675"/>
          <w:spacing w:val="4"/>
          <w:w w:val="107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2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2"/>
          <w:w w:val="107"/>
        </w:rPr>
        <w:t>u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07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7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-4"/>
          <w:w w:val="107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-5"/>
          <w:w w:val="115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15"/>
        </w:rPr>
        <w:t>o</w:t>
      </w:r>
      <w:r>
        <w:rPr>
          <w:rFonts w:ascii="Arial" w:hAnsi="Arial" w:cs="Arial" w:eastAsia="Arial"/>
          <w:sz w:val="22"/>
          <w:szCs w:val="22"/>
          <w:color w:val="004675"/>
          <w:spacing w:val="-9"/>
          <w:w w:val="115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6"/>
        </w:rPr>
        <w:t>c</w:t>
      </w:r>
      <w:r>
        <w:rPr>
          <w:rFonts w:ascii="Arial" w:hAnsi="Arial" w:cs="Arial" w:eastAsia="Arial"/>
          <w:sz w:val="22"/>
          <w:szCs w:val="22"/>
          <w:color w:val="004675"/>
          <w:spacing w:val="-1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4675"/>
          <w:spacing w:val="-3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4675"/>
          <w:spacing w:val="3"/>
          <w:w w:val="108"/>
        </w:rPr>
        <w:t>i</w:t>
      </w:r>
      <w:r>
        <w:rPr>
          <w:rFonts w:ascii="Arial" w:hAnsi="Arial" w:cs="Arial" w:eastAsia="Arial"/>
          <w:sz w:val="22"/>
          <w:szCs w:val="22"/>
          <w:color w:val="004675"/>
          <w:spacing w:val="0"/>
          <w:w w:val="133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60" w:right="940"/>
          <w:cols w:num="2" w:equalWidth="0">
            <w:col w:w="6732" w:space="334"/>
            <w:col w:w="327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210.667pt;height:792pt;mso-position-horizontal-relative:page;mso-position-vertical-relative:page;z-index:-1952" coordorigin="0,0" coordsize="4213,15840">
            <v:shape style="position:absolute;left:0;top:0;width:4213;height:15840" coordorigin="0,0" coordsize="4213,15840" path="m0,15840l4213,15840,4213,0,0,0,0,15840e" filled="t" fillcolor="#B9E0F7" stroked="f">
              <v:path arrowok="t"/>
              <v:fill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587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spacing w:val="-6"/>
          <w:w w:val="97"/>
        </w:rPr>
        <w:t>B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97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9"/>
        </w:rPr>
        <w:t>b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8"/>
        </w:rPr>
        <w:t>l</w:t>
      </w:r>
      <w:r>
        <w:rPr>
          <w:rFonts w:ascii="Arial" w:hAnsi="Arial" w:cs="Arial" w:eastAsia="Arial"/>
          <w:sz w:val="40"/>
          <w:szCs w:val="40"/>
          <w:color w:val="004675"/>
          <w:spacing w:val="-5"/>
          <w:w w:val="108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6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9"/>
        </w:rPr>
        <w:t>g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93"/>
        </w:rPr>
        <w:t>a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9"/>
        </w:rPr>
        <w:t>p</w:t>
      </w:r>
      <w:r>
        <w:rPr>
          <w:rFonts w:ascii="Arial" w:hAnsi="Arial" w:cs="Arial" w:eastAsia="Arial"/>
          <w:sz w:val="40"/>
          <w:szCs w:val="40"/>
          <w:color w:val="004675"/>
          <w:spacing w:val="-7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92"/>
        </w:rPr>
        <w:t>y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9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59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359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6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359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6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359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01" w:lineRule="auto"/>
        <w:ind w:left="3592" w:right="604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3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8"/>
          <w:i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8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85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li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3597" w:right="68" w:firstLine="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3"/>
        </w:rPr>
        <w:t>?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un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hu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ü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un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1"/>
        </w:rPr>
        <w:t>um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8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7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4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4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3"/>
          <w:i/>
        </w:rPr>
        <w:t>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452" w:lineRule="auto"/>
        <w:ind w:left="3601" w:right="2254" w:firstLine="-1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83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8"/>
          <w:i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8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2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I.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I.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40" w:lineRule="auto"/>
        <w:ind w:left="36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36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90" w:lineRule="atLeast"/>
        <w:ind w:left="3601" w:right="1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36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359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6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52" w:lineRule="auto"/>
        <w:ind w:left="3600" w:right="642" w:firstLine="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9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i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  <w:i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89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40" w:lineRule="auto"/>
        <w:ind w:left="359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359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92"/>
        </w:rPr>
        <w:t>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52" w:lineRule="auto"/>
        <w:ind w:left="3580" w:right="574" w:firstLine="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  <w:i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39" w:top="1480" w:bottom="62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01.333008pt;margin-top:0pt;width:210.667pt;height:792pt;mso-position-horizontal-relative:page;mso-position-vertical-relative:page;z-index:-1951" coordorigin="8027,0" coordsize="4213,15840">
            <v:shape style="position:absolute;left:8027;top:0;width:4213;height:15840" coordorigin="8027,0" coordsize="4213,15840" path="m8027,15840l12240,15840,12240,0,8027,0,8027,15840e" filled="t" fillcolor="#B9E0F7" stroked="f">
              <v:path arrowok="t"/>
              <v:fill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w w:val="107"/>
        </w:rPr>
        <w:t>Q</w:t>
      </w:r>
      <w:r>
        <w:rPr>
          <w:rFonts w:ascii="Arial" w:hAnsi="Arial" w:cs="Arial" w:eastAsia="Arial"/>
          <w:sz w:val="40"/>
          <w:szCs w:val="40"/>
          <w:color w:val="004675"/>
          <w:spacing w:val="-3"/>
          <w:w w:val="100"/>
        </w:rPr>
        <w:t>u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6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-7"/>
          <w:w w:val="106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6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85"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28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60"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4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b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7"/>
          </w:rPr>
          <w:t>ai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0"/>
          </w:rPr>
          <w:t>ny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q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3"/>
          </w:rPr>
          <w:t>uo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4"/>
          </w:rPr>
          <w:t>om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28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61"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4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10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0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l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10"/>
          </w:rPr>
          <w:t>gh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0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28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62"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4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7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7"/>
          </w:rPr>
          <w:t>m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7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7"/>
          </w:rPr>
          <w:t>l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8"/>
          </w:rPr>
          <w:t>l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7"/>
          </w:rPr>
          <w:t>al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3"/>
          </w:rPr>
          <w:t>k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28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63"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4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6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6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1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1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d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d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004675"/>
          <w:spacing w:val="-5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-5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04675"/>
          <w:spacing w:val="-4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004675"/>
          <w:spacing w:val="7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4675"/>
          <w:spacing w:val="-9"/>
          <w:w w:val="82"/>
        </w:rPr>
        <w:t>R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-1"/>
          <w:w w:val="85"/>
        </w:rPr>
        <w:t>s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6"/>
        </w:rPr>
        <w:t>o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100"/>
        </w:rPr>
        <w:t>u</w:t>
      </w:r>
      <w:r>
        <w:rPr>
          <w:rFonts w:ascii="Arial" w:hAnsi="Arial" w:cs="Arial" w:eastAsia="Arial"/>
          <w:sz w:val="40"/>
          <w:szCs w:val="40"/>
          <w:color w:val="004675"/>
          <w:spacing w:val="-6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4675"/>
          <w:spacing w:val="-2"/>
          <w:w w:val="96"/>
        </w:rPr>
        <w:t>c</w:t>
      </w:r>
      <w:r>
        <w:rPr>
          <w:rFonts w:ascii="Arial" w:hAnsi="Arial" w:cs="Arial" w:eastAsia="Arial"/>
          <w:sz w:val="40"/>
          <w:szCs w:val="40"/>
          <w:color w:val="004675"/>
          <w:spacing w:val="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4675"/>
          <w:spacing w:val="0"/>
          <w:w w:val="85"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Artz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Matt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“Geodesign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4"/>
        </w:rPr>
        <w:t>Bibliograph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4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  <w:i/>
        </w:rPr>
        <w:t>Scienc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Desig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(blog)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Augus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13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2009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64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-8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2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2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2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2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8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98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2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100"/>
          </w:rPr>
          <w:t>0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0</w:t>
        </w:r>
        <w:r>
          <w:rPr>
            <w:rFonts w:ascii="Arial" w:hAnsi="Arial" w:cs="Arial" w:eastAsia="Arial"/>
            <w:sz w:val="18"/>
            <w:szCs w:val="18"/>
            <w:color w:val="007AC2"/>
            <w:spacing w:val="-6"/>
            <w:w w:val="100"/>
          </w:rPr>
          <w:t>9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5"/>
            <w:w w:val="100"/>
          </w:rPr>
          <w:t>0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0"/>
          </w:rPr>
          <w:t>8</w:t>
        </w:r>
        <w:r>
          <w:rPr>
            <w:rFonts w:ascii="Arial" w:hAnsi="Arial" w:cs="Arial" w:eastAsia="Arial"/>
            <w:sz w:val="18"/>
            <w:szCs w:val="18"/>
            <w:color w:val="007AC2"/>
            <w:spacing w:val="-3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-10"/>
            <w:w w:val="100"/>
          </w:rPr>
          <w:t>1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0"/>
          </w:rPr>
          <w:t>3</w:t>
        </w:r>
        <w:r>
          <w:rPr>
            <w:rFonts w:ascii="Arial" w:hAnsi="Arial" w:cs="Arial" w:eastAsia="Arial"/>
            <w:sz w:val="18"/>
            <w:szCs w:val="18"/>
            <w:color w:val="007AC2"/>
            <w:spacing w:val="-8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4"/>
          </w:rPr>
          <w:t>si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4"/>
          </w:rPr>
          <w:t>-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5"/>
            <w:w w:val="94"/>
          </w:rPr>
          <w:t>-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9"/>
          </w:rPr>
          <w:t>b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b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l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0"/>
          </w:rPr>
          <w:t>hy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65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4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2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92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v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u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19"/>
          </w:rPr>
          <w:t>f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-6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2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9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3"/>
          </w:rPr>
          <w:t>F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01" w:lineRule="auto"/>
        <w:ind w:left="128" w:right="37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66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4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5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4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4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4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4"/>
          </w:rPr>
          <w:t>m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88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l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op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-3"/>
            <w:w w:val="100"/>
          </w:rPr>
          <w:t>y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13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13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u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3"/>
          </w:rPr>
          <w:t>s/D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3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19"/>
          </w:rPr>
          <w:t>f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3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3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7"/>
          </w:rPr>
          <w:t>De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7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8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67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4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5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88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il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1"/>
          </w:rPr>
          <w:t>os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1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-3"/>
            <w:w w:val="100"/>
          </w:rPr>
          <w:t>y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4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4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u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3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3"/>
          </w:rPr>
          <w:t>u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8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2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hyperlink r:id="rId68"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4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u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9"/>
          </w:rPr>
          <w:t>b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0"/>
          </w:rPr>
          <w:t>u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5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69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-4"/>
            <w:w w:val="105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8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8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9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u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9"/>
          </w:rPr>
          <w:t>b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u</w:t>
        </w:r>
        <w:r>
          <w:rPr>
            <w:rFonts w:ascii="Arial" w:hAnsi="Arial" w:cs="Arial" w:eastAsia="Arial"/>
            <w:sz w:val="18"/>
            <w:szCs w:val="18"/>
            <w:color w:val="007AC2"/>
            <w:spacing w:val="-4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j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10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7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-6"/>
            <w:w w:val="107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-8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do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7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-8"/>
            <w:w w:val="107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-3"/>
            <w:w w:val="100"/>
          </w:rPr>
          <w:t>v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83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92"/>
          </w:rPr>
          <w:t>z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94"/>
          </w:rPr>
          <w:t>-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-6"/>
            <w:w w:val="100"/>
          </w:rPr>
          <w:t>v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19"/>
          </w:rPr>
          <w:t>f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2,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70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-8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-5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3"/>
          </w:rPr>
          <w:t>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9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8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3"/>
          </w:rPr>
          <w:t>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93"/>
          </w:rPr>
          <w:t>F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3"/>
          </w:rPr>
          <w:t>k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89"/>
          </w:rPr>
          <w:t>_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3"/>
          </w:rPr>
          <w:t>L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l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0"/>
          </w:rPr>
          <w:t>y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89"/>
          </w:rPr>
          <w:t>_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1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2,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71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-8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-5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ip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-4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eo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5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88"/>
          </w:rPr>
          <w:t>s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2,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72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-8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-5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3"/>
          </w:rPr>
          <w:t>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9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8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3"/>
          </w:rPr>
          <w:t>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89"/>
          </w:rPr>
          <w:t>_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4"/>
          </w:rPr>
          <w:t>Mc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2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2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2,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73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-8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-5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3"/>
          </w:rPr>
          <w:t>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9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8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3"/>
          </w:rPr>
          <w:t>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6"/>
          </w:rPr>
          <w:t>J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3"/>
          </w:rPr>
          <w:t>k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89"/>
          </w:rPr>
          <w:t>_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2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2"/>
          </w:rPr>
          <w:t>m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ond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2,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74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-8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-5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ip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M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08"/>
          </w:rPr>
          <w:t>l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89"/>
          </w:rPr>
          <w:t>_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93"/>
          </w:rPr>
          <w:t>F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8"/>
            <w:w w:val="103"/>
          </w:rPr>
          <w:t>k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89"/>
          </w:rPr>
          <w:t>_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od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l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2,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75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-8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-5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ip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84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6"/>
          </w:rPr>
          <w:t>c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89"/>
          </w:rPr>
          <w:t>_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Ne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u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5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5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2,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132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76">
        <w:r>
          <w:rPr>
            <w:rFonts w:ascii="Arial" w:hAnsi="Arial" w:cs="Arial" w:eastAsia="Arial"/>
            <w:sz w:val="18"/>
            <w:szCs w:val="18"/>
            <w:color w:val="007AC2"/>
            <w:spacing w:val="3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6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33"/>
          </w:rPr>
          <w:t>t</w:t>
        </w:r>
        <w:r>
          <w:rPr>
            <w:rFonts w:ascii="Arial" w:hAnsi="Arial" w:cs="Arial" w:eastAsia="Arial"/>
            <w:sz w:val="18"/>
            <w:szCs w:val="18"/>
            <w:color w:val="007AC2"/>
            <w:spacing w:val="-2"/>
            <w:w w:val="109"/>
          </w:rPr>
          <w:t>p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:</w:t>
        </w:r>
        <w:r>
          <w:rPr>
            <w:rFonts w:ascii="Arial" w:hAnsi="Arial" w:cs="Arial" w:eastAsia="Arial"/>
            <w:sz w:val="18"/>
            <w:szCs w:val="18"/>
            <w:color w:val="007AC2"/>
            <w:spacing w:val="-11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-8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-5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ip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9"/>
          </w:rPr>
          <w:t>d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-1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6"/>
          </w:rPr>
          <w:t>o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9"/>
          </w:rPr>
          <w:t>g</w:t>
        </w:r>
        <w:r>
          <w:rPr>
            <w:rFonts w:ascii="Arial" w:hAnsi="Arial" w:cs="Arial" w:eastAsia="Arial"/>
            <w:sz w:val="18"/>
            <w:szCs w:val="18"/>
            <w:color w:val="007AC2"/>
            <w:spacing w:val="0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wik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8"/>
          </w:rPr>
          <w:t>i</w:t>
        </w:r>
        <w:r>
          <w:rPr>
            <w:rFonts w:ascii="Arial" w:hAnsi="Arial" w:cs="Arial" w:eastAsia="Arial"/>
            <w:sz w:val="18"/>
            <w:szCs w:val="18"/>
            <w:color w:val="007AC2"/>
            <w:spacing w:val="9"/>
            <w:w w:val="139"/>
          </w:rPr>
          <w:t>/</w:t>
        </w:r>
        <w:r>
          <w:rPr>
            <w:rFonts w:ascii="Arial" w:hAnsi="Arial" w:cs="Arial" w:eastAsia="Arial"/>
            <w:sz w:val="18"/>
            <w:szCs w:val="18"/>
            <w:color w:val="007AC2"/>
            <w:spacing w:val="-3"/>
            <w:w w:val="101"/>
          </w:rPr>
          <w:t>W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1"/>
            <w:w w:val="111"/>
          </w:rPr>
          <w:t>r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89"/>
          </w:rPr>
          <w:t>_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2"/>
          </w:rPr>
          <w:t>H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color w:val="007AC2"/>
            <w:spacing w:val="7"/>
            <w:w w:val="89"/>
          </w:rPr>
          <w:t>_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8"/>
          </w:rPr>
          <w:t>M</w:t>
        </w:r>
        <w:r>
          <w:rPr>
            <w:rFonts w:ascii="Arial" w:hAnsi="Arial" w:cs="Arial" w:eastAsia="Arial"/>
            <w:sz w:val="18"/>
            <w:szCs w:val="18"/>
            <w:color w:val="007AC2"/>
            <w:spacing w:val="4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2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color w:val="007AC2"/>
            <w:spacing w:val="3"/>
            <w:w w:val="105"/>
          </w:rPr>
          <w:t>ing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0" w:footer="439" w:top="1480" w:bottom="620" w:left="960" w:right="960"/>
          <w:pgSz w:w="12240" w:h="1584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85" w:lineRule="auto"/>
        <w:ind w:left="124" w:right="5076" w:firstLine="3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357.916992pt;margin-top:-133.539902pt;width:200.083pt;height:299.003pt;mso-position-horizontal-relative:page;mso-position-vertical-relative:paragraph;z-index:-1950" type="#_x0000_t75">
            <v:imagedata r:id="rId78" o:title=""/>
          </v:shape>
        </w:pict>
      </w:r>
      <w:r>
        <w:rPr/>
        <w:pict>
          <v:group style="position:absolute;margin-left:161.070923pt;margin-top:-105.603104pt;width:7.374515pt;height:7.105081pt;mso-position-horizontal-relative:page;mso-position-vertical-relative:paragraph;z-index:-1949" coordorigin="3221,-2112" coordsize="147,142">
            <v:shape style="position:absolute;left:3221;top:-2112;width:147;height:142" coordorigin="3221,-2112" coordsize="147,142" path="m3294,-2112l3233,-2077,3221,-2033,3227,-2013,3238,-1996,3254,-1982,3276,-1973,3301,-1970,3323,-1975,3342,-1986,3356,-2001,3366,-2021,3369,-2045,3364,-2067,3353,-2085,3337,-2100,3317,-2109,3294,-2112e" filled="t" fillcolor="#231F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99.541252pt;margin-top:-95.426903pt;width:74.507714pt;height:24.384335pt;mso-position-horizontal-relative:page;mso-position-vertical-relative:paragraph;z-index:-1948" coordorigin="1991,-1909" coordsize="1490,488">
            <v:group style="position:absolute;left:3239;top:-1887;width:111;height:445" coordorigin="3239,-1887" coordsize="111,445">
              <v:shape style="position:absolute;left:3239;top:-1887;width:111;height:445" coordorigin="3239,-1887" coordsize="111,445" path="m3239,-1887l3351,-1887,3351,-1442,3239,-1442,3239,-1887e" filled="t" fillcolor="#231F20" stroked="f">
                <v:path arrowok="t"/>
                <v:fill/>
              </v:shape>
            </v:group>
            <v:group style="position:absolute;left:2001;top:-1898;width:450;height:467" coordorigin="2001,-1898" coordsize="450,467">
              <v:shape style="position:absolute;left:2001;top:-1898;width:450;height:467" coordorigin="2001,-1898" coordsize="450,467" path="m2265,-1898l2190,-1890,2125,-1868,2071,-1832,2032,-1784,2008,-1725,2001,-1681,2002,-1655,2017,-1584,2047,-1525,2091,-1479,2147,-1448,2210,-1433,2233,-1431,2255,-1432,2316,-1442,2387,-1477,2403,-1490,2377,-1521,2253,-1521,2226,-1522,2161,-1543,2115,-1608,2451,-1626,2451,-1656,2450,-1685,2448,-1709,2112,-1709,2116,-1733,2149,-1787,2207,-1814,2227,-1815,2409,-1815,2407,-1819,2363,-1863,2308,-1889,2287,-1895,2265,-1898e" filled="t" fillcolor="#231F20" stroked="f">
                <v:path arrowok="t"/>
                <v:fill/>
              </v:shape>
              <v:shape style="position:absolute;left:2001;top:-1898;width:450;height:467" coordorigin="2001,-1898" coordsize="450,467" path="m2340,-1567l2274,-1526,2253,-1521,2377,-1521,2340,-1567e" filled="t" fillcolor="#231F20" stroked="f">
                <v:path arrowok="t"/>
                <v:fill/>
              </v:shape>
              <v:shape style="position:absolute;left:2001;top:-1898;width:450;height:467" coordorigin="2001,-1898" coordsize="450,467" path="m2409,-1815l2227,-1815,2252,-1813,2275,-1807,2324,-1769,2339,-1727,2112,-1709,2448,-1709,2428,-1781,2418,-1801,2409,-1815e" filled="t" fillcolor="#231F20" stroked="f">
                <v:path arrowok="t"/>
                <v:fill/>
              </v:shape>
            </v:group>
            <v:group style="position:absolute;left:2484;top:-1898;width:363;height:468" coordorigin="2484,-1898" coordsize="363,468">
              <v:shape style="position:absolute;left:2484;top:-1898;width:363;height:468" coordorigin="2484,-1898" coordsize="363,468" path="m2562,-1562l2484,-1497,2499,-1482,2515,-1469,2588,-1438,2651,-1431,2675,-1432,2743,-1444,2801,-1474,2834,-1515,2673,-1515,2647,-1516,2626,-1521,2607,-1528,2591,-1537,2576,-1549,2562,-1562e" filled="t" fillcolor="#231F20" stroked="f">
                <v:path arrowok="t"/>
                <v:fill/>
              </v:shape>
              <v:shape style="position:absolute;left:2484;top:-1898;width:363;height:468" coordorigin="2484,-1898" coordsize="363,468" path="m2682,-1898l2610,-1890,2550,-1863,2509,-1816,2496,-1774,2498,-1748,2521,-1688,2580,-1645,2668,-1620,2684,-1615,2734,-1578,2736,-1565,2730,-1545,2715,-1530,2695,-1520,2673,-1515,2834,-1515,2838,-1524,2845,-1546,2847,-1571,2845,-1595,2822,-1651,2762,-1691,2674,-1715,2659,-1719,2607,-1762,2613,-1784,2628,-1798,2649,-1807,2671,-1809,2791,-1809,2829,-1835,2782,-1874,2723,-1894,2703,-1897,2682,-1898e" filled="t" fillcolor="#231F20" stroked="f">
                <v:path arrowok="t"/>
                <v:fill/>
              </v:shape>
              <v:shape style="position:absolute;left:2484;top:-1898;width:363;height:468" coordorigin="2484,-1898" coordsize="363,468" path="m2791,-1809l2671,-1809,2693,-1808,2713,-1802,2730,-1792,2746,-1779,2791,-1809e" filled="t" fillcolor="#231F20" stroked="f">
                <v:path arrowok="t"/>
                <v:fill/>
              </v:shape>
            </v:group>
            <v:group style="position:absolute;left:2898;top:-1887;width:270;height:445" coordorigin="2898,-1887" coordsize="270,445">
              <v:shape style="position:absolute;left:2898;top:-1887;width:270;height:445" coordorigin="2898,-1887" coordsize="270,445" path="m3010,-1887l2898,-1887,2898,-1442,3010,-1442,3010,-1681,3010,-1692,3043,-1761,3122,-1793,3164,-1793,3168,-1817,3010,-1817,3010,-1887e" filled="t" fillcolor="#231F20" stroked="f">
                <v:path arrowok="t"/>
                <v:fill/>
              </v:shape>
            </v:group>
            <v:group style="position:absolute;left:3122;top:-1793;width:42;height:4" coordorigin="3122,-1793" coordsize="42,4">
              <v:shape style="position:absolute;left:3122;top:-1793;width:42;height:4" coordorigin="3122,-1793" coordsize="42,4" path="m3164,-1793l3122,-1793,3144,-1792,3163,-1789,3164,-1793e" filled="t" fillcolor="#231F20" stroked="f">
                <v:path arrowok="t"/>
                <v:fill/>
              </v:shape>
            </v:group>
            <v:group style="position:absolute;left:3010;top:-1899;width:173;height:82" coordorigin="3010,-1899" coordsize="173,82">
              <v:shape style="position:absolute;left:3010;top:-1899;width:173;height:82" coordorigin="3010,-1899" coordsize="173,82" path="m3143,-1899l3080,-1885,3031,-1848,3010,-1817,3168,-1817,3183,-1892,3163,-1897,3143,-1899e" filled="t" fillcolor="#231F20" stroked="f">
                <v:path arrowok="t"/>
                <v:fill/>
              </v:shape>
            </v:group>
            <v:group style="position:absolute;left:3404;top:-1890;width:67;height:72" coordorigin="3404,-1890" coordsize="67,72">
              <v:shape style="position:absolute;left:3404;top:-1890;width:67;height:72" coordorigin="3404,-1890" coordsize="67,72" path="m3437,-1890l3435,-1890,3418,-1883,3406,-1867,3404,-1840,3417,-1824,3439,-1818,3456,-1823,3456,-1824,3437,-1824,3431,-1825,3414,-1836,3408,-1859,3419,-1876,3441,-1883,3458,-1883,3437,-1890e" filled="t" fillcolor="#231F20" stroked="f">
                <v:path arrowok="t"/>
                <v:fill/>
              </v:shape>
              <v:shape style="position:absolute;left:3404;top:-1890;width:67;height:72" coordorigin="3404,-1890" coordsize="67,72" path="m3458,-1883l3441,-1883,3459,-1873,3467,-1851,3457,-1832,3437,-1824,3456,-1824,3468,-1840,3471,-1866,3458,-1883e" filled="t" fillcolor="#231F20" stroked="f">
                <v:path arrowok="t"/>
                <v:fill/>
              </v:shape>
              <v:shape style="position:absolute;left:3404;top:-1890;width:67;height:72" coordorigin="3404,-1890" coordsize="67,72" path="m3449,-1874l3423,-1874,3423,-1833,3431,-1833,3431,-1850,3444,-1850,3444,-1851,3449,-1851,3454,-1855,3454,-1856,3431,-1856,3431,-1868,3441,-1868,3454,-1868,3454,-1870,3449,-1874e" filled="t" fillcolor="#231F20" stroked="f">
                <v:path arrowok="t"/>
                <v:fill/>
              </v:shape>
              <v:shape style="position:absolute;left:3404;top:-1890;width:67;height:72" coordorigin="3404,-1890" coordsize="67,72" path="m3444,-1850l3436,-1850,3447,-1833,3455,-1833,3444,-1850e" filled="t" fillcolor="#231F20" stroked="f">
                <v:path arrowok="t"/>
                <v:fill/>
              </v:shape>
              <v:shape style="position:absolute;left:3404;top:-1890;width:67;height:72" coordorigin="3404,-1890" coordsize="67,72" path="m3454,-1868l3441,-1868,3446,-1868,3446,-1857,3441,-1856,3454,-1856,3454,-1868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555401pt;margin-top:-104.690178pt;width:41.267453pt;height:41.5pt;mso-position-horizontal-relative:page;mso-position-vertical-relative:paragraph;z-index:-1947" coordorigin="1071,-2094" coordsize="825,830">
            <v:shape style="position:absolute;left:1193;top:-1603;width:253;height:269" type="#_x0000_t75">
              <v:imagedata r:id="rId79" o:title=""/>
            </v:shape>
            <v:group style="position:absolute;left:1475;top:-1931;width:352;height:551" coordorigin="1475,-1931" coordsize="352,551">
              <v:shape style="position:absolute;left:1475;top:-1931;width:352;height:551" coordorigin="1475,-1931" coordsize="352,551" path="m1701,-1926l1717,-1926e" filled="f" stroked="f">
                <v:path arrowok="t"/>
              </v:shape>
              <v:shape style="position:absolute;left:1475;top:-1931;width:352;height:551" coordorigin="1475,-1931" coordsize="352,551" path="m1715,-1928l1708,-1926,1701,-1926,1717,-1926,1715,-1928e" filled="f" stroked="f">
                <v:path arrowok="t"/>
              </v:shape>
              <v:shape style="position:absolute;left:1071;top:-2094;width:825;height:830" type="#_x0000_t75">
                <v:imagedata r:id="rId80" o:title=""/>
              </v:shape>
            </v:group>
            <w10:wrap type="none"/>
          </v:group>
        </w:pict>
      </w:r>
      <w:r>
        <w:rPr/>
        <w:pict>
          <v:group style="position:absolute;margin-left:54.257pt;margin-top:-50.341805pt;width:91.0419pt;height:15.000999pt;mso-position-horizontal-relative:page;mso-position-vertical-relative:paragraph;z-index:-1946" coordorigin="1085,-1007" coordsize="1821,300">
            <v:group style="position:absolute;left:1095;top:-983;width:154;height:203" coordorigin="1095,-983" coordsize="154,203">
              <v:shape style="position:absolute;left:1095;top:-983;width:154;height:203" coordorigin="1095,-983" coordsize="154,203" path="m1122,-983l1095,-983,1097,-837,1136,-790,1183,-780,1205,-786,1223,-797,1233,-808,1152,-808,1134,-822,1125,-841,1122,-861,1122,-983e" filled="t" fillcolor="#6D6E71" stroked="f">
                <v:path arrowok="t"/>
                <v:fill/>
              </v:shape>
              <v:shape style="position:absolute;left:1095;top:-983;width:154;height:203" coordorigin="1095,-983" coordsize="154,203" path="m1249,-983l1222,-983,1221,-851,1216,-834,1204,-820,1183,-810,1152,-808,1233,-808,1237,-813,1246,-833,1249,-857,1249,-983e" filled="t" fillcolor="#6D6E71" stroked="f">
                <v:path arrowok="t"/>
                <v:fill/>
              </v:shape>
            </v:group>
            <v:group style="position:absolute;left:1286;top:-920;width:118;height:136" coordorigin="1286,-920" coordsize="118,136">
              <v:shape style="position:absolute;left:1286;top:-920;width:118;height:136" coordorigin="1286,-920" coordsize="118,136" path="m1312,-918l1286,-918,1286,-784,1312,-784,1312,-856,1318,-879,1332,-893,1355,-897,1397,-897,1397,-897,1312,-897,1312,-918e" filled="t" fillcolor="#6D6E71" stroked="f">
                <v:path arrowok="t"/>
                <v:fill/>
              </v:shape>
              <v:shape style="position:absolute;left:1286;top:-920;width:118;height:136" coordorigin="1286,-920" coordsize="118,136" path="m1397,-897l1355,-897,1372,-887,1379,-863,1379,-784,1404,-784,1401,-893,1397,-897e" filled="t" fillcolor="#6D6E71" stroked="f">
                <v:path arrowok="t"/>
                <v:fill/>
              </v:shape>
              <v:shape style="position:absolute;left:1286;top:-920;width:118;height:136" coordorigin="1286,-920" coordsize="118,136" path="m1344,-920l1325,-912,1312,-897,1397,-897,1389,-908,1370,-917,1344,-920e" filled="t" fillcolor="#6D6E71" stroked="f">
                <v:path arrowok="t"/>
                <v:fill/>
              </v:shape>
            </v:group>
            <v:group style="position:absolute;left:1427;top:-997;width:140;height:215" coordorigin="1427,-997" coordsize="140,215">
              <v:shape style="position:absolute;left:1427;top:-997;width:140;height:215" coordorigin="1427,-997" coordsize="140,215" path="m1491,-921l1438,-890,1427,-843,1432,-823,1442,-806,1458,-793,1479,-785,1507,-782,1526,-790,1541,-803,1567,-803,1567,-806,1486,-806,1469,-815,1458,-833,1454,-859,1462,-879,1478,-892,1502,-897,1567,-897,1567,-898,1541,-898,1532,-909,1514,-918,1491,-921e" filled="t" fillcolor="#6D6E71" stroked="f">
                <v:path arrowok="t"/>
                <v:fill/>
              </v:shape>
              <v:shape style="position:absolute;left:1427;top:-997;width:140;height:215" coordorigin="1427,-997" coordsize="140,215" path="m1567,-803l1541,-803,1541,-784,1567,-784,1567,-803e" filled="t" fillcolor="#6D6E71" stroked="f">
                <v:path arrowok="t"/>
                <v:fill/>
              </v:shape>
              <v:shape style="position:absolute;left:1427;top:-997;width:140;height:215" coordorigin="1427,-997" coordsize="140,215" path="m1567,-897l1502,-897,1523,-890,1537,-874,1541,-851,1540,-837,1531,-820,1513,-809,1486,-806,1567,-806,1567,-897e" filled="t" fillcolor="#6D6E71" stroked="f">
                <v:path arrowok="t"/>
                <v:fill/>
              </v:shape>
              <v:shape style="position:absolute;left:1427;top:-997;width:140;height:215" coordorigin="1427,-997" coordsize="140,215" path="m1567,-997l1541,-997,1541,-898,1567,-898,1567,-997e" filled="t" fillcolor="#6D6E71" stroked="f">
                <v:path arrowok="t"/>
                <v:fill/>
              </v:shape>
            </v:group>
            <v:group style="position:absolute;left:1594;top:-921;width:134;height:140" coordorigin="1594,-921" coordsize="134,140">
              <v:shape style="position:absolute;left:1594;top:-921;width:134;height:140" coordorigin="1594,-921" coordsize="134,140" path="m1663,-921l1607,-892,1594,-848,1598,-827,1608,-808,1623,-794,1643,-784,1669,-781,1690,-785,1707,-794,1720,-807,1673,-807,1645,-808,1628,-821,1621,-842,1728,-842,1727,-862,1701,-862,1623,-871,1632,-885,1651,-895,1680,-897,1713,-897,1708,-905,1689,-917,1663,-921e" filled="t" fillcolor="#6D6E71" stroked="f">
                <v:path arrowok="t"/>
                <v:fill/>
              </v:shape>
              <v:shape style="position:absolute;left:1594;top:-921;width:134;height:140" coordorigin="1594,-921" coordsize="134,140" path="m1701,-821l1690,-812,1673,-807,1720,-807,1722,-808,1701,-821e" filled="t" fillcolor="#6D6E71" stroked="f">
                <v:path arrowok="t"/>
                <v:fill/>
              </v:shape>
              <v:shape style="position:absolute;left:1594;top:-921;width:134;height:140" coordorigin="1594,-921" coordsize="134,140" path="m1713,-897l1680,-897,1696,-883,1701,-862,1727,-862,1727,-868,1720,-888,1713,-897e" filled="t" fillcolor="#6D6E71" stroked="f">
                <v:path arrowok="t"/>
                <v:fill/>
              </v:shape>
            </v:group>
            <v:group style="position:absolute;left:1761;top:-921;width:77;height:137" coordorigin="1761,-921" coordsize="77,137">
              <v:shape style="position:absolute;left:1761;top:-921;width:77;height:137" coordorigin="1761,-921" coordsize="77,137" path="m1787,-918l1761,-918,1761,-784,1787,-784,1790,-873,1803,-889,1825,-894,1837,-894,1838,-897,1787,-897,1787,-918e" filled="t" fillcolor="#6D6E71" stroked="f">
                <v:path arrowok="t"/>
                <v:fill/>
              </v:shape>
              <v:shape style="position:absolute;left:1761;top:-921;width:77;height:137" coordorigin="1761,-921" coordsize="77,137" path="m1837,-894l1829,-894,1833,-893,1837,-892,1837,-894e" filled="t" fillcolor="#6D6E71" stroked="f">
                <v:path arrowok="t"/>
                <v:fill/>
              </v:shape>
              <v:shape style="position:absolute;left:1761;top:-921;width:77;height:137" coordorigin="1761,-921" coordsize="77,137" path="m1831,-921l1820,-920,1801,-912,1787,-897,1838,-897,1838,-919,1835,-920,1831,-921e" filled="t" fillcolor="#6D6E71" stroked="f">
                <v:path arrowok="t"/>
                <v:fill/>
              </v:shape>
            </v:group>
            <v:group style="position:absolute;left:1860;top:-921;width:86;height:140" coordorigin="1860,-921" coordsize="86,140">
              <v:shape style="position:absolute;left:1860;top:-921;width:86;height:140" coordorigin="1860,-921" coordsize="86,140" path="m1870,-820l1864,-791,1882,-783,1904,-781,1923,-784,1939,-793,1946,-805,1887,-805,1878,-812,1870,-820e" filled="t" fillcolor="#6D6E71" stroked="f">
                <v:path arrowok="t"/>
                <v:fill/>
              </v:shape>
              <v:shape style="position:absolute;left:1860;top:-921;width:86;height:140" coordorigin="1860,-921" coordsize="86,140" path="m1907,-921l1888,-918,1873,-909,1862,-891,1860,-862,1875,-849,1897,-842,1908,-839,1929,-837,1929,-810,1915,-805,1946,-805,1950,-811,1953,-840,1939,-854,1917,-862,1906,-864,1883,-866,1883,-892,1894,-897,1940,-897,1945,-908,1927,-918,1907,-921e" filled="t" fillcolor="#6D6E71" stroked="f">
                <v:path arrowok="t"/>
                <v:fill/>
              </v:shape>
              <v:shape style="position:absolute;left:1860;top:-921;width:86;height:140" coordorigin="1860,-921" coordsize="86,140" path="m1940,-897l1918,-897,1927,-891,1933,-884,1940,-897e" filled="t" fillcolor="#6D6E71" stroked="f">
                <v:path arrowok="t"/>
                <v:fill/>
              </v:shape>
            </v:group>
            <v:group style="position:absolute;left:1968;top:-955;width:92;height:174" coordorigin="1968,-955" coordsize="92,174">
              <v:shape style="position:absolute;left:1968;top:-955;width:92;height:174" coordorigin="1968,-955" coordsize="92,174" path="m2022,-896l1997,-896,1997,-826,1998,-805,2009,-788,2036,-781,2042,-781,2053,-782,2059,-785,2059,-805,2022,-805,2022,-896e" filled="t" fillcolor="#6D6E71" stroked="f">
                <v:path arrowok="t"/>
                <v:fill/>
              </v:shape>
              <v:shape style="position:absolute;left:1968;top:-955;width:92;height:174" coordorigin="1968,-955" coordsize="92,174" path="m2059,-808l2054,-805,2047,-805,2059,-805,2059,-808e" filled="t" fillcolor="#6D6E71" stroked="f">
                <v:path arrowok="t"/>
                <v:fill/>
              </v:shape>
              <v:shape style="position:absolute;left:1968;top:-955;width:92;height:174" coordorigin="1968,-955" coordsize="92,174" path="m2058,-918l1968,-918,1968,-896,2058,-896,2058,-918e" filled="t" fillcolor="#6D6E71" stroked="f">
                <v:path arrowok="t"/>
                <v:fill/>
              </v:shape>
              <v:shape style="position:absolute;left:1968;top:-955;width:92;height:174" coordorigin="1968,-955" coordsize="92,174" path="m2022,-955l1997,-955,1997,-918,2022,-918,2022,-955e" filled="t" fillcolor="#6D6E71" stroked="f">
                <v:path arrowok="t"/>
                <v:fill/>
              </v:shape>
            </v:group>
            <v:group style="position:absolute;left:2084;top:-919;width:115;height:137" coordorigin="2084,-919" coordsize="115,137">
              <v:shape style="position:absolute;left:2084;top:-919;width:115;height:137" coordorigin="2084,-919" coordsize="115,137" path="m2189,-901l2146,-901,2168,-891,2175,-873,2175,-867,2137,-866,2116,-861,2099,-851,2088,-834,2084,-809,2095,-794,2114,-785,2142,-782,2161,-789,2173,-802,2125,-802,2114,-813,2116,-839,2136,-846,2161,-848,2198,-848,2198,-881,2193,-896,2189,-901e" filled="t" fillcolor="#6D6E71" stroked="f">
                <v:path arrowok="t"/>
                <v:fill/>
              </v:shape>
              <v:shape style="position:absolute;left:2084;top:-919;width:115;height:137" coordorigin="2084,-919" coordsize="115,137" path="m2198,-805l2176,-805,2176,-794,2176,-791,2177,-784,2199,-784,2198,-791,2198,-798,2198,-805e" filled="t" fillcolor="#6D6E71" stroked="f">
                <v:path arrowok="t"/>
                <v:fill/>
              </v:shape>
              <v:shape style="position:absolute;left:2084;top:-919;width:115;height:137" coordorigin="2084,-919" coordsize="115,137" path="m2198,-848l2175,-848,2174,-837,2170,-820,2154,-807,2125,-802,2173,-802,2175,-805,2198,-805,2198,-848e" filled="t" fillcolor="#6D6E71" stroked="f">
                <v:path arrowok="t"/>
                <v:fill/>
              </v:shape>
              <v:shape style="position:absolute;left:2084;top:-919;width:115;height:137" coordorigin="2084,-919" coordsize="115,137" path="m2126,-919l2107,-913,2090,-901,2108,-888,2122,-897,2146,-901,2189,-901,2181,-909,2159,-917,2126,-919e" filled="t" fillcolor="#6D6E71" stroked="f">
                <v:path arrowok="t"/>
                <v:fill/>
              </v:shape>
            </v:group>
            <v:group style="position:absolute;left:2232;top:-920;width:118;height:136" coordorigin="2232,-920" coordsize="118,136">
              <v:shape style="position:absolute;left:2232;top:-920;width:118;height:136" coordorigin="2232,-920" coordsize="118,136" path="m2258,-918l2232,-918,2232,-784,2258,-784,2258,-856,2263,-879,2278,-893,2301,-897,2343,-897,2343,-897,2258,-897,2258,-918e" filled="t" fillcolor="#6D6E71" stroked="f">
                <v:path arrowok="t"/>
                <v:fill/>
              </v:shape>
              <v:shape style="position:absolute;left:2232;top:-920;width:118;height:136" coordorigin="2232,-920" coordsize="118,136" path="m2343,-897l2301,-897,2318,-887,2325,-863,2325,-784,2350,-784,2346,-893,2343,-897e" filled="t" fillcolor="#6D6E71" stroked="f">
                <v:path arrowok="t"/>
                <v:fill/>
              </v:shape>
              <v:shape style="position:absolute;left:2232;top:-920;width:118;height:136" coordorigin="2232,-920" coordsize="118,136" path="m2290,-920l2270,-912,2258,-897,2343,-897,2335,-908,2316,-917,2290,-920e" filled="t" fillcolor="#6D6E71" stroked="f">
                <v:path arrowok="t"/>
                <v:fill/>
              </v:shape>
            </v:group>
            <v:group style="position:absolute;left:2373;top:-997;width:140;height:215" coordorigin="2373,-997" coordsize="140,215">
              <v:shape style="position:absolute;left:2373;top:-997;width:140;height:215" coordorigin="2373,-997" coordsize="140,215" path="m2436,-921l2384,-890,2373,-843,2378,-823,2388,-806,2404,-793,2425,-785,2452,-782,2472,-790,2487,-803,2513,-803,2513,-806,2432,-806,2415,-815,2404,-833,2400,-859,2408,-879,2424,-892,2448,-897,2513,-897,2513,-898,2487,-898,2477,-909,2459,-918,2436,-921e" filled="t" fillcolor="#6D6E71" stroked="f">
                <v:path arrowok="t"/>
                <v:fill/>
              </v:shape>
              <v:shape style="position:absolute;left:2373;top:-997;width:140;height:215" coordorigin="2373,-997" coordsize="140,215" path="m2513,-803l2487,-803,2487,-784,2513,-784,2513,-803e" filled="t" fillcolor="#6D6E71" stroked="f">
                <v:path arrowok="t"/>
                <v:fill/>
              </v:shape>
              <v:shape style="position:absolute;left:2373;top:-997;width:140;height:215" coordorigin="2373,-997" coordsize="140,215" path="m2513,-897l2448,-897,2469,-890,2483,-874,2487,-851,2486,-837,2476,-820,2459,-809,2432,-806,2513,-806,2513,-897e" filled="t" fillcolor="#6D6E71" stroked="f">
                <v:path arrowok="t"/>
                <v:fill/>
              </v:shape>
              <v:shape style="position:absolute;left:2373;top:-997;width:140;height:215" coordorigin="2373,-997" coordsize="140,215" path="m2513,-997l2487,-997,2487,-898,2513,-898,2513,-997e" filled="t" fillcolor="#6D6E71" stroked="f">
                <v:path arrowok="t"/>
                <v:fill/>
              </v:shape>
            </v:group>
            <v:group style="position:absolute;left:2543;top:-984;width:31;height:200" coordorigin="2543,-984" coordsize="31,200">
              <v:shape style="position:absolute;left:2543;top:-984;width:31;height:200" coordorigin="2543,-984" coordsize="31,200" path="m2574,-918l2549,-918,2549,-784,2574,-784,2574,-918e" filled="t" fillcolor="#6D6E71" stroked="f">
                <v:path arrowok="t"/>
                <v:fill/>
              </v:shape>
              <v:shape style="position:absolute;left:2543;top:-984;width:31;height:200" coordorigin="2543,-984" coordsize="31,200" path="m2572,-984l2551,-984,2543,-975,2543,-955,2551,-947,2572,-947,2580,-955,2580,-975,2572,-984e" filled="t" fillcolor="#6D6E71" stroked="f">
                <v:path arrowok="t"/>
                <v:fill/>
              </v:shape>
            </v:group>
            <v:group style="position:absolute;left:2616;top:-920;width:118;height:136" coordorigin="2616,-920" coordsize="118,136">
              <v:shape style="position:absolute;left:2616;top:-920;width:118;height:136" coordorigin="2616,-920" coordsize="118,136" path="m2641,-918l2616,-918,2616,-784,2641,-784,2641,-856,2647,-879,2662,-893,2684,-897,2727,-897,2727,-897,2641,-897,2641,-918e" filled="t" fillcolor="#6D6E71" stroked="f">
                <v:path arrowok="t"/>
                <v:fill/>
              </v:shape>
              <v:shape style="position:absolute;left:2616;top:-920;width:118;height:136" coordorigin="2616,-920" coordsize="118,136" path="m2727,-897l2684,-897,2702,-887,2709,-863,2709,-784,2734,-784,2730,-893,2727,-897e" filled="t" fillcolor="#6D6E71" stroked="f">
                <v:path arrowok="t"/>
                <v:fill/>
              </v:shape>
              <v:shape style="position:absolute;left:2616;top:-920;width:118;height:136" coordorigin="2616,-920" coordsize="118,136" path="m2674,-920l2654,-912,2642,-897,2727,-897,2718,-908,2699,-917,2674,-920e" filled="t" fillcolor="#6D6E71" stroked="f">
                <v:path arrowok="t"/>
                <v:fill/>
              </v:shape>
            </v:group>
            <v:group style="position:absolute;left:2756;top:-921;width:140;height:204" coordorigin="2756,-921" coordsize="140,204">
              <v:shape style="position:absolute;left:2756;top:-921;width:140;height:204" coordorigin="2756,-921" coordsize="140,204" path="m2775,-762l2766,-734,2783,-724,2802,-719,2823,-717,2848,-720,2868,-729,2881,-742,2810,-742,2791,-749,2775,-762e" filled="t" fillcolor="#6D6E71" stroked="f">
                <v:path arrowok="t"/>
                <v:fill/>
              </v:shape>
              <v:shape style="position:absolute;left:2756;top:-921;width:140;height:204" coordorigin="2756,-921" coordsize="140,204" path="m2896,-806l2871,-806,2869,-772,2860,-756,2841,-745,2810,-742,2881,-742,2883,-744,2893,-763,2896,-785,2896,-806e" filled="t" fillcolor="#6D6E71" stroked="f">
                <v:path arrowok="t"/>
                <v:fill/>
              </v:shape>
              <v:shape style="position:absolute;left:2756;top:-921;width:140;height:204" coordorigin="2756,-921" coordsize="140,204" path="m2820,-921l2767,-890,2756,-844,2761,-824,2772,-807,2788,-794,2810,-786,2836,-784,2855,-791,2870,-806,2896,-806,2823,-806,2802,-813,2788,-828,2783,-851,2784,-863,2793,-881,2810,-893,2836,-896,2896,-896,2896,-898,2871,-898,2860,-909,2842,-918,2820,-921e" filled="t" fillcolor="#6D6E71" stroked="f">
                <v:path arrowok="t"/>
                <v:fill/>
              </v:shape>
              <v:shape style="position:absolute;left:2756;top:-921;width:140;height:204" coordorigin="2756,-921" coordsize="140,204" path="m2896,-896l2836,-896,2855,-888,2866,-870,2870,-845,2863,-824,2848,-811,2823,-806,2896,-806,2896,-896e" filled="t" fillcolor="#6D6E71" stroked="f">
                <v:path arrowok="t"/>
                <v:fill/>
              </v:shape>
              <v:shape style="position:absolute;left:2756;top:-921;width:140;height:204" coordorigin="2756,-921" coordsize="140,204" path="m2896,-918l2871,-918,2871,-898,2896,-898,2896,-918e" filled="t" fillcolor="#6D6E71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9.87175pt;margin-top:-46.547203pt;width:20.835348pt;height:7.945322pt;mso-position-horizontal-relative:page;mso-position-vertical-relative:paragraph;z-index:-1945" coordorigin="2997,-931" coordsize="417,159">
            <v:group style="position:absolute;left:3007;top:-921;width:137;height:138" coordorigin="3007,-921" coordsize="137,138">
              <v:shape style="position:absolute;left:3007;top:-921;width:137;height:138" coordorigin="3007,-921" coordsize="137,138" path="m3077,-921l3018,-885,3007,-837,3014,-819,3027,-804,3044,-792,3067,-785,3094,-783,3112,-791,3126,-803,3127,-805,3077,-805,3063,-806,3047,-817,3037,-835,3034,-862,3043,-881,3060,-893,3086,-897,3130,-897,3119,-907,3100,-917,3077,-921e" filled="t" fillcolor="#6D6E71" stroked="f">
                <v:path arrowok="t"/>
                <v:fill/>
              </v:shape>
              <v:shape style="position:absolute;left:3007;top:-921;width:137;height:138" coordorigin="3007,-921" coordsize="137,138" path="m3130,-897l3086,-897,3104,-888,3116,-871,3121,-846,3114,-824,3099,-810,3077,-805,3127,-805,3137,-821,3143,-844,3144,-873,3134,-892,3130,-897e" filled="t" fillcolor="#6D6E71" stroked="f">
                <v:path arrowok="t"/>
                <v:fill/>
              </v:shape>
            </v:group>
            <v:group style="position:absolute;left:3168;top:-918;width:118;height:135" coordorigin="3168,-918" coordsize="118,135">
              <v:shape style="position:absolute;left:3168;top:-918;width:118;height:135" coordorigin="3168,-918" coordsize="118,135" path="m3194,-918l3168,-918,3172,-809,3184,-793,3203,-784,3228,-782,3248,-790,3260,-805,3286,-805,3218,-805,3201,-815,3194,-839,3194,-918e" filled="t" fillcolor="#6D6E71" stroked="f">
                <v:path arrowok="t"/>
                <v:fill/>
              </v:shape>
              <v:shape style="position:absolute;left:3168;top:-918;width:118;height:135" coordorigin="3168,-918" coordsize="118,135" path="m3286,-805l3261,-805,3261,-784,3286,-784,3286,-805e" filled="t" fillcolor="#6D6E71" stroked="f">
                <v:path arrowok="t"/>
                <v:fill/>
              </v:shape>
              <v:shape style="position:absolute;left:3168;top:-918;width:118;height:135" coordorigin="3168,-918" coordsize="118,135" path="m3286,-918l3261,-918,3261,-846,3255,-822,3240,-809,3218,-805,3286,-805,3286,-918e" filled="t" fillcolor="#6D6E71" stroked="f">
                <v:path arrowok="t"/>
                <v:fill/>
              </v:shape>
            </v:group>
            <v:group style="position:absolute;left:3327;top:-921;width:77;height:137" coordorigin="3327,-921" coordsize="77,137">
              <v:shape style="position:absolute;left:3327;top:-921;width:77;height:137" coordorigin="3327,-921" coordsize="77,137" path="m3352,-918l3327,-918,3327,-784,3352,-784,3356,-873,3369,-889,3391,-894,3403,-894,3403,-897,3352,-897,3352,-918e" filled="t" fillcolor="#6D6E71" stroked="f">
                <v:path arrowok="t"/>
                <v:fill/>
              </v:shape>
              <v:shape style="position:absolute;left:3327;top:-921;width:77;height:137" coordorigin="3327,-921" coordsize="77,137" path="m3403,-894l3395,-894,3399,-893,3403,-892,3403,-894e" filled="t" fillcolor="#6D6E71" stroked="f">
                <v:path arrowok="t"/>
                <v:fill/>
              </v:shape>
              <v:shape style="position:absolute;left:3327;top:-921;width:77;height:137" coordorigin="3327,-921" coordsize="77,137" path="m3397,-921l3386,-920,3366,-912,3353,-897,3403,-897,3404,-919,3401,-920,3397,-921e" filled="t" fillcolor="#6D6E71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167892pt;margin-top:-50.524406pt;width:38.9426pt;height:11.992pt;mso-position-horizontal-relative:page;mso-position-vertical-relative:paragraph;z-index:-1944" coordorigin="3483,-1010" coordsize="779,240">
            <v:group style="position:absolute;left:3493;top:-918;width:207;height:133" coordorigin="3493,-918" coordsize="207,133">
              <v:shape style="position:absolute;left:3493;top:-918;width:207;height:133" coordorigin="3493,-918" coordsize="207,133" path="m3522,-918l3493,-918,3537,-784,3564,-784,3575,-818,3552,-818,3522,-918e" filled="t" fillcolor="#6D6E71" stroked="f">
                <v:path arrowok="t"/>
                <v:fill/>
              </v:shape>
              <v:shape style="position:absolute;left:3493;top:-918;width:207;height:133" coordorigin="3493,-918" coordsize="207,133" path="m3622,-884l3597,-884,3632,-784,3658,-784,3668,-818,3645,-818,3622,-884e" filled="t" fillcolor="#6D6E71" stroked="f">
                <v:path arrowok="t"/>
                <v:fill/>
              </v:shape>
              <v:shape style="position:absolute;left:3493;top:-918;width:207;height:133" coordorigin="3493,-918" coordsize="207,133" path="m3611,-918l3584,-918,3552,-818,3575,-818,3596,-884,3622,-884,3611,-918e" filled="t" fillcolor="#6D6E71" stroked="f">
                <v:path arrowok="t"/>
                <v:fill/>
              </v:shape>
              <v:shape style="position:absolute;left:3493;top:-918;width:207;height:133" coordorigin="3493,-918" coordsize="207,133" path="m3701,-918l3674,-918,3645,-818,3668,-818,3701,-918e" filled="t" fillcolor="#6D6E71" stroked="f">
                <v:path arrowok="t"/>
                <v:fill/>
              </v:shape>
            </v:group>
            <v:group style="position:absolute;left:3711;top:-921;width:137;height:138" coordorigin="3711,-921" coordsize="137,138">
              <v:shape style="position:absolute;left:3711;top:-921;width:137;height:138" coordorigin="3711,-921" coordsize="137,138" path="m3780,-921l3721,-885,3711,-837,3718,-819,3730,-804,3747,-792,3770,-785,3798,-783,3815,-791,3829,-803,3830,-805,3780,-805,3767,-806,3750,-817,3740,-835,3737,-862,3746,-881,3763,-893,3789,-897,3833,-897,3822,-907,3803,-917,3780,-921e" filled="t" fillcolor="#6D6E71" stroked="f">
                <v:path arrowok="t"/>
                <v:fill/>
              </v:shape>
              <v:shape style="position:absolute;left:3711;top:-921;width:137;height:138" coordorigin="3711,-921" coordsize="137,138" path="m3833,-897l3789,-897,3808,-888,3820,-871,3824,-846,3817,-824,3802,-810,3780,-805,3830,-805,3840,-821,3846,-844,3848,-873,3838,-892,3833,-897e" filled="t" fillcolor="#6D6E71" stroked="f">
                <v:path arrowok="t"/>
                <v:fill/>
              </v:shape>
            </v:group>
            <v:group style="position:absolute;left:3879;top:-921;width:77;height:137" coordorigin="3879,-921" coordsize="77,137">
              <v:shape style="position:absolute;left:3879;top:-921;width:77;height:137" coordorigin="3879,-921" coordsize="77,137" path="m3904,-918l3879,-918,3879,-784,3904,-784,3908,-873,3921,-889,3942,-894,3955,-894,3955,-897,3904,-897,3904,-918e" filled="t" fillcolor="#6D6E71" stroked="f">
                <v:path arrowok="t"/>
                <v:fill/>
              </v:shape>
              <v:shape style="position:absolute;left:3879;top:-921;width:77;height:137" coordorigin="3879,-921" coordsize="77,137" path="m3955,-894l3946,-894,3951,-893,3955,-892,3955,-894e" filled="t" fillcolor="#6D6E71" stroked="f">
                <v:path arrowok="t"/>
                <v:fill/>
              </v:shape>
              <v:shape style="position:absolute;left:3879;top:-921;width:77;height:137" coordorigin="3879,-921" coordsize="77,137" path="m3949,-921l3938,-920,3918,-912,3905,-897,3955,-897,3956,-919,3953,-920,3949,-921e" filled="t" fillcolor="#6D6E71" stroked="f">
                <v:path arrowok="t"/>
                <v:fill/>
              </v:shape>
            </v:group>
            <v:group style="position:absolute;left:3997;top:-997;width:2;height:213" coordorigin="3997,-997" coordsize="2,213">
              <v:shape style="position:absolute;left:3997;top:-997;width:2;height:213" coordorigin="3997,-997" coordsize="0,213" path="m3997,-997l3997,-784e" filled="f" stroked="t" strokeweight="1.365pt" strokecolor="#6D6E71">
                <v:path arrowok="t"/>
              </v:shape>
            </v:group>
            <v:group style="position:absolute;left:4039;top:-997;width:140;height:215" coordorigin="4039,-997" coordsize="140,215">
              <v:shape style="position:absolute;left:4039;top:-997;width:140;height:215" coordorigin="4039,-997" coordsize="140,215" path="m4102,-921l4050,-890,4039,-843,4044,-823,4054,-806,4070,-793,4091,-785,4118,-782,4138,-790,4153,-803,4178,-803,4178,-806,4098,-806,4081,-815,4070,-833,4066,-859,4074,-879,4090,-892,4114,-897,4178,-897,4178,-898,4153,-898,4143,-909,4125,-918,4102,-921e" filled="t" fillcolor="#6D6E71" stroked="f">
                <v:path arrowok="t"/>
                <v:fill/>
              </v:shape>
              <v:shape style="position:absolute;left:4039;top:-997;width:140;height:215" coordorigin="4039,-997" coordsize="140,215" path="m4178,-803l4153,-803,4153,-784,4178,-784,4178,-803e" filled="t" fillcolor="#6D6E71" stroked="f">
                <v:path arrowok="t"/>
                <v:fill/>
              </v:shape>
              <v:shape style="position:absolute;left:4039;top:-997;width:140;height:215" coordorigin="4039,-997" coordsize="140,215" path="m4178,-897l4114,-897,4135,-890,4148,-874,4153,-851,4152,-837,4142,-820,4125,-809,4098,-806,4178,-806,4178,-897e" filled="t" fillcolor="#6D6E71" stroked="f">
                <v:path arrowok="t"/>
                <v:fill/>
              </v:shape>
              <v:shape style="position:absolute;left:4039;top:-997;width:140;height:215" coordorigin="4039,-997" coordsize="140,215" path="m4178,-997l4153,-997,4153,-898,4178,-898,4178,-997e" filled="t" fillcolor="#6D6E71" stroked="f">
                <v:path arrowok="t"/>
                <v:fill/>
              </v:shape>
            </v:group>
            <v:group style="position:absolute;left:4215;top:-820;width:37;height:37" coordorigin="4215,-820" coordsize="37,37">
              <v:shape style="position:absolute;left:4215;top:-820;width:37;height:37" coordorigin="4215,-820" coordsize="37,37" path="m4244,-820l4224,-820,4215,-811,4215,-791,4224,-783,4244,-783,4252,-791,4252,-811,4244,-820e" filled="t" fillcolor="#6D6E71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007AC2"/>
          <w:spacing w:val="5"/>
          <w:w w:val="93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93"/>
        </w:rPr>
        <w:t>s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93"/>
        </w:rPr>
        <w:t>r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93"/>
        </w:rPr>
        <w:t>i</w:t>
      </w:r>
      <w:r>
        <w:rPr>
          <w:rFonts w:ascii="Arial" w:hAnsi="Arial" w:cs="Arial" w:eastAsia="Arial"/>
          <w:sz w:val="19"/>
          <w:szCs w:val="19"/>
          <w:color w:val="007AC2"/>
          <w:spacing w:val="4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07AC2"/>
          <w:spacing w:val="3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07AC2"/>
          <w:spacing w:val="3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07AC2"/>
          <w:spacing w:val="3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07AC2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b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07AC2"/>
          <w:spacing w:val="3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07AC2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2"/>
        </w:rPr>
        <w:t>t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2"/>
        </w:rPr>
        <w:t>o</w:t>
      </w:r>
      <w:r>
        <w:rPr>
          <w:rFonts w:ascii="Arial" w:hAnsi="Arial" w:cs="Arial" w:eastAsia="Arial"/>
          <w:sz w:val="19"/>
          <w:szCs w:val="19"/>
          <w:color w:val="007AC2"/>
          <w:spacing w:val="16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p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o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s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i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t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i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2"/>
        </w:rPr>
        <w:t>v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l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2"/>
        </w:rPr>
        <w:t>y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2"/>
        </w:rPr>
        <w:t>i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m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2"/>
        </w:rPr>
        <w:t>p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a</w:t>
      </w:r>
      <w:r>
        <w:rPr>
          <w:rFonts w:ascii="Arial" w:hAnsi="Arial" w:cs="Arial" w:eastAsia="Arial"/>
          <w:sz w:val="19"/>
          <w:szCs w:val="19"/>
          <w:color w:val="007AC2"/>
          <w:spacing w:val="8"/>
          <w:w w:val="102"/>
        </w:rPr>
        <w:t>c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2"/>
        </w:rPr>
        <w:t>t</w:t>
      </w:r>
      <w:r>
        <w:rPr>
          <w:rFonts w:ascii="Arial" w:hAnsi="Arial" w:cs="Arial" w:eastAsia="Arial"/>
          <w:sz w:val="19"/>
          <w:szCs w:val="19"/>
          <w:color w:val="007AC2"/>
          <w:spacing w:val="6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26"/>
        </w:rPr>
        <w:t>t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8"/>
        </w:rPr>
        <w:t>i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5"/>
        </w:rPr>
        <w:t>r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3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07AC2"/>
          <w:spacing w:val="3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tu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5"/>
        </w:rPr>
        <w:t>t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5"/>
        </w:rPr>
        <w:t>h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5"/>
        </w:rPr>
        <w:t>r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5"/>
        </w:rPr>
        <w:t>oug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5"/>
        </w:rPr>
        <w:t>h</w:t>
      </w:r>
      <w:r>
        <w:rPr>
          <w:rFonts w:ascii="Arial" w:hAnsi="Arial" w:cs="Arial" w:eastAsia="Arial"/>
          <w:sz w:val="19"/>
          <w:szCs w:val="19"/>
          <w:color w:val="007AC2"/>
          <w:spacing w:val="-3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07AC2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-13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07AC2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007AC2"/>
          <w:spacing w:val="3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07AC2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u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nd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4"/>
          <w:w w:val="102"/>
        </w:rPr>
        <w:t>r</w:t>
      </w:r>
      <w:r>
        <w:rPr>
          <w:rFonts w:ascii="Arial" w:hAnsi="Arial" w:cs="Arial" w:eastAsia="Arial"/>
          <w:sz w:val="19"/>
          <w:szCs w:val="19"/>
          <w:color w:val="007AC2"/>
          <w:spacing w:val="5"/>
          <w:w w:val="102"/>
        </w:rPr>
        <w:t>s</w:t>
      </w:r>
      <w:r>
        <w:rPr>
          <w:rFonts w:ascii="Arial" w:hAnsi="Arial" w:cs="Arial" w:eastAsia="Arial"/>
          <w:sz w:val="19"/>
          <w:szCs w:val="19"/>
          <w:color w:val="007AC2"/>
          <w:spacing w:val="4"/>
          <w:w w:val="102"/>
        </w:rPr>
        <w:t>t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a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nd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2"/>
        </w:rPr>
        <w:t>i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2"/>
        </w:rPr>
        <w:t>n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2"/>
        </w:rPr>
        <w:t>g</w:t>
      </w:r>
      <w:r>
        <w:rPr>
          <w:rFonts w:ascii="Arial" w:hAnsi="Arial" w:cs="Arial" w:eastAsia="Arial"/>
          <w:sz w:val="19"/>
          <w:szCs w:val="19"/>
          <w:color w:val="007AC2"/>
          <w:spacing w:val="-1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07AC2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26"/>
        </w:rPr>
        <w:t>t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he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3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ng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007AC2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w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or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07AC2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07AC2"/>
          <w:spacing w:val="1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ou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07AC2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26"/>
        </w:rPr>
        <w:t>t</w:t>
      </w:r>
      <w:r>
        <w:rPr>
          <w:rFonts w:ascii="Arial" w:hAnsi="Arial" w:cs="Arial" w:eastAsia="Arial"/>
          <w:sz w:val="19"/>
          <w:szCs w:val="19"/>
          <w:color w:val="007AC2"/>
          <w:spacing w:val="2"/>
          <w:w w:val="100"/>
        </w:rPr>
        <w:t>he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m.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0" w:lineRule="atLeast"/>
        <w:ind w:left="107" w:right="4814" w:firstLine="1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3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1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9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1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3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3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1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2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6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8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1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1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1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7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q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5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620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07AC2"/>
          <w:spacing w:val="5"/>
          <w:w w:val="94"/>
        </w:rPr>
        <w:t>C</w:t>
      </w:r>
      <w:r>
        <w:rPr>
          <w:rFonts w:ascii="Arial" w:hAnsi="Arial" w:cs="Arial" w:eastAsia="Arial"/>
          <w:sz w:val="19"/>
          <w:szCs w:val="19"/>
          <w:color w:val="007AC2"/>
          <w:spacing w:val="4"/>
          <w:w w:val="109"/>
        </w:rPr>
        <w:t>o</w:t>
      </w:r>
      <w:r>
        <w:rPr>
          <w:rFonts w:ascii="Arial" w:hAnsi="Arial" w:cs="Arial" w:eastAsia="Arial"/>
          <w:sz w:val="19"/>
          <w:szCs w:val="19"/>
          <w:color w:val="007AC2"/>
          <w:spacing w:val="4"/>
          <w:w w:val="103"/>
        </w:rPr>
        <w:t>n</w:t>
      </w:r>
      <w:r>
        <w:rPr>
          <w:rFonts w:ascii="Arial" w:hAnsi="Arial" w:cs="Arial" w:eastAsia="Arial"/>
          <w:sz w:val="19"/>
          <w:szCs w:val="19"/>
          <w:color w:val="007AC2"/>
          <w:spacing w:val="6"/>
          <w:w w:val="139"/>
        </w:rPr>
        <w:t>t</w:t>
      </w:r>
      <w:r>
        <w:rPr>
          <w:rFonts w:ascii="Arial" w:hAnsi="Arial" w:cs="Arial" w:eastAsia="Arial"/>
          <w:sz w:val="19"/>
          <w:szCs w:val="19"/>
          <w:color w:val="007AC2"/>
          <w:spacing w:val="5"/>
          <w:w w:val="96"/>
        </w:rPr>
        <w:t>a</w:t>
      </w:r>
      <w:r>
        <w:rPr>
          <w:rFonts w:ascii="Arial" w:hAnsi="Arial" w:cs="Arial" w:eastAsia="Arial"/>
          <w:sz w:val="19"/>
          <w:szCs w:val="19"/>
          <w:color w:val="007AC2"/>
          <w:spacing w:val="10"/>
          <w:w w:val="96"/>
        </w:rPr>
        <w:t>c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39"/>
        </w:rPr>
        <w:t>t</w:t>
      </w:r>
      <w:r>
        <w:rPr>
          <w:rFonts w:ascii="Arial" w:hAnsi="Arial" w:cs="Arial" w:eastAsia="Arial"/>
          <w:sz w:val="19"/>
          <w:szCs w:val="19"/>
          <w:color w:val="007AC2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7AC2"/>
          <w:spacing w:val="5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07AC2"/>
          <w:spacing w:val="6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07AC2"/>
          <w:spacing w:val="4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07AC2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20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5"/>
          <w:w w:val="93"/>
        </w:rPr>
        <w:t>3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3"/>
        </w:rPr>
        <w:t>8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0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6207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6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6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3"/>
        </w:rPr>
        <w:t>9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3"/>
        </w:rPr>
        <w:t>2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3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3"/>
        </w:rPr>
        <w:t>7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3"/>
        </w:rPr>
        <w:t>3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3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8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1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3"/>
        </w:rPr>
        <w:t>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1"/>
          <w:szCs w:val="11"/>
          <w:color w:val="231F20"/>
          <w:spacing w:val="0"/>
          <w:w w:val="125"/>
        </w:rPr>
        <w:t>u</w:t>
      </w:r>
      <w:r>
        <w:rPr>
          <w:rFonts w:ascii="Arial" w:hAnsi="Arial" w:cs="Arial" w:eastAsia="Arial"/>
          <w:sz w:val="11"/>
          <w:szCs w:val="11"/>
          <w:color w:val="231F20"/>
          <w:spacing w:val="2"/>
          <w:w w:val="113"/>
        </w:rPr>
        <w:t>s</w:t>
      </w:r>
      <w:r>
        <w:rPr>
          <w:rFonts w:ascii="Arial" w:hAnsi="Arial" w:cs="Arial" w:eastAsia="Arial"/>
          <w:sz w:val="11"/>
          <w:szCs w:val="11"/>
          <w:color w:val="231F20"/>
          <w:spacing w:val="0"/>
          <w:w w:val="125"/>
        </w:rPr>
        <w:t>a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9" w:lineRule="auto"/>
        <w:ind w:left="6201" w:right="2986" w:firstLine="-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3"/>
        </w:rPr>
        <w:t>8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3"/>
        </w:rPr>
        <w:t>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0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3"/>
        </w:rPr>
        <w:t>4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4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7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231F20"/>
          <w:spacing w:val="0"/>
          <w:w w:val="210"/>
        </w:rPr>
        <w:t>t</w:t>
      </w:r>
      <w:r>
        <w:rPr>
          <w:rFonts w:ascii="Arial" w:hAnsi="Arial" w:cs="Arial" w:eastAsia="Arial"/>
          <w:sz w:val="11"/>
          <w:szCs w:val="11"/>
          <w:color w:val="231F20"/>
          <w:spacing w:val="16"/>
          <w:w w:val="21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3"/>
        </w:rPr>
        <w:t>9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3"/>
        </w:rPr>
        <w:t>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9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7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3"/>
        </w:rPr>
        <w:t>9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3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231F20"/>
          <w:spacing w:val="0"/>
          <w:w w:val="203"/>
        </w:rPr>
        <w:t>f</w:t>
      </w:r>
      <w:r>
        <w:rPr>
          <w:rFonts w:ascii="Arial" w:hAnsi="Arial" w:cs="Arial" w:eastAsia="Arial"/>
          <w:sz w:val="11"/>
          <w:szCs w:val="11"/>
          <w:color w:val="231F20"/>
          <w:spacing w:val="18"/>
          <w:w w:val="2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3"/>
        </w:rPr>
        <w:t>9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3"/>
        </w:rPr>
        <w:t>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9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7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3"/>
        </w:rPr>
        <w:t>9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3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hyperlink r:id="rId81">
        <w:r>
          <w:rPr>
            <w:rFonts w:ascii="Arial" w:hAnsi="Arial" w:cs="Arial" w:eastAsia="Arial"/>
            <w:sz w:val="16"/>
            <w:szCs w:val="16"/>
            <w:color w:val="231F20"/>
            <w:spacing w:val="2"/>
            <w:w w:val="108"/>
          </w:rPr>
          <w:t>i</w:t>
        </w:r>
        <w:r>
          <w:rPr>
            <w:rFonts w:ascii="Arial" w:hAnsi="Arial" w:cs="Arial" w:eastAsia="Arial"/>
            <w:sz w:val="16"/>
            <w:szCs w:val="16"/>
            <w:color w:val="231F20"/>
            <w:spacing w:val="2"/>
            <w:w w:val="100"/>
          </w:rPr>
          <w:t>n</w:t>
        </w:r>
        <w:r>
          <w:rPr>
            <w:rFonts w:ascii="Arial" w:hAnsi="Arial" w:cs="Arial" w:eastAsia="Arial"/>
            <w:sz w:val="16"/>
            <w:szCs w:val="16"/>
            <w:color w:val="231F20"/>
            <w:spacing w:val="1"/>
            <w:w w:val="106"/>
          </w:rPr>
          <w:t>f</w:t>
        </w:r>
        <w:r>
          <w:rPr>
            <w:rFonts w:ascii="Arial" w:hAnsi="Arial" w:cs="Arial" w:eastAsia="Arial"/>
            <w:sz w:val="16"/>
            <w:szCs w:val="16"/>
            <w:color w:val="231F20"/>
            <w:spacing w:val="3"/>
            <w:w w:val="106"/>
          </w:rPr>
          <w:t>o</w:t>
        </w:r>
        <w:r>
          <w:rPr>
            <w:rFonts w:ascii="Arial" w:hAnsi="Arial" w:cs="Arial" w:eastAsia="Arial"/>
            <w:sz w:val="16"/>
            <w:szCs w:val="16"/>
            <w:color w:val="231F20"/>
            <w:spacing w:val="2"/>
            <w:w w:val="78"/>
            <w:position w:val="-2"/>
          </w:rPr>
          <w:t>@</w:t>
        </w:r>
        <w:r>
          <w:rPr>
            <w:rFonts w:ascii="Arial" w:hAnsi="Arial" w:cs="Arial" w:eastAsia="Arial"/>
            <w:sz w:val="16"/>
            <w:szCs w:val="16"/>
            <w:color w:val="231F20"/>
            <w:spacing w:val="4"/>
            <w:w w:val="100"/>
            <w:position w:val="0"/>
          </w:rPr>
          <w:t>e</w:t>
        </w:r>
        <w:r>
          <w:rPr>
            <w:rFonts w:ascii="Arial" w:hAnsi="Arial" w:cs="Arial" w:eastAsia="Arial"/>
            <w:sz w:val="16"/>
            <w:szCs w:val="16"/>
            <w:color w:val="231F20"/>
            <w:spacing w:val="3"/>
            <w:w w:val="85"/>
            <w:position w:val="0"/>
          </w:rPr>
          <w:t>s</w:t>
        </w:r>
        <w:r>
          <w:rPr>
            <w:rFonts w:ascii="Arial" w:hAnsi="Arial" w:cs="Arial" w:eastAsia="Arial"/>
            <w:sz w:val="16"/>
            <w:szCs w:val="16"/>
            <w:color w:val="231F20"/>
            <w:spacing w:val="3"/>
            <w:w w:val="100"/>
            <w:position w:val="0"/>
          </w:rPr>
          <w:t>r</w:t>
        </w:r>
        <w:r>
          <w:rPr>
            <w:rFonts w:ascii="Arial" w:hAnsi="Arial" w:cs="Arial" w:eastAsia="Arial"/>
            <w:sz w:val="16"/>
            <w:szCs w:val="16"/>
            <w:color w:val="231F20"/>
            <w:spacing w:val="0"/>
            <w:w w:val="108"/>
            <w:position w:val="0"/>
          </w:rPr>
          <w:t>i</w:t>
        </w:r>
        <w:r>
          <w:rPr>
            <w:rFonts w:ascii="Arial" w:hAnsi="Arial" w:cs="Arial" w:eastAsia="Arial"/>
            <w:sz w:val="16"/>
            <w:szCs w:val="16"/>
            <w:color w:val="231F20"/>
            <w:spacing w:val="-1"/>
            <w:w w:val="93"/>
            <w:position w:val="0"/>
          </w:rPr>
          <w:t>.</w:t>
        </w:r>
        <w:r>
          <w:rPr>
            <w:rFonts w:ascii="Arial" w:hAnsi="Arial" w:cs="Arial" w:eastAsia="Arial"/>
            <w:sz w:val="16"/>
            <w:szCs w:val="16"/>
            <w:color w:val="231F20"/>
            <w:spacing w:val="3"/>
            <w:w w:val="101"/>
            <w:position w:val="0"/>
          </w:rPr>
          <w:t>co</w:t>
        </w:r>
        <w:r>
          <w:rPr>
            <w:rFonts w:ascii="Arial" w:hAnsi="Arial" w:cs="Arial" w:eastAsia="Arial"/>
            <w:sz w:val="16"/>
            <w:szCs w:val="16"/>
            <w:color w:val="231F20"/>
            <w:spacing w:val="0"/>
            <w:w w:val="102"/>
            <w:position w:val="0"/>
          </w:rPr>
          <w:t>m</w:t>
        </w:r>
        <w:r>
          <w:rPr>
            <w:rFonts w:ascii="Arial" w:hAnsi="Arial" w:cs="Arial" w:eastAsia="Arial"/>
            <w:sz w:val="16"/>
            <w:szCs w:val="16"/>
            <w:color w:val="231F20"/>
            <w:spacing w:val="0"/>
            <w:w w:val="102"/>
            <w:position w:val="0"/>
          </w:rPr>
          <w:t> </w:t>
        </w:r>
      </w:hyperlink>
      <w:r>
        <w:rPr>
          <w:rFonts w:ascii="Arial" w:hAnsi="Arial" w:cs="Arial" w:eastAsia="Arial"/>
          <w:sz w:val="16"/>
          <w:szCs w:val="16"/>
          <w:color w:val="007AC2"/>
          <w:spacing w:val="5"/>
          <w:w w:val="100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007AC2"/>
          <w:spacing w:val="5"/>
          <w:w w:val="88"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007AC2"/>
          <w:spacing w:val="3"/>
          <w:w w:val="111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007AC2"/>
          <w:spacing w:val="3"/>
          <w:w w:val="108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007AC2"/>
          <w:spacing w:val="1"/>
          <w:w w:val="100"/>
          <w:position w:val="0"/>
        </w:rPr>
        <w:t>.</w:t>
      </w:r>
      <w:r>
        <w:rPr>
          <w:rFonts w:ascii="Arial" w:hAnsi="Arial" w:cs="Arial" w:eastAsia="Arial"/>
          <w:sz w:val="16"/>
          <w:szCs w:val="16"/>
          <w:color w:val="007AC2"/>
          <w:spacing w:val="4"/>
          <w:w w:val="96"/>
          <w:position w:val="0"/>
        </w:rPr>
        <w:t>c</w:t>
      </w:r>
      <w:r>
        <w:rPr>
          <w:rFonts w:ascii="Arial" w:hAnsi="Arial" w:cs="Arial" w:eastAsia="Arial"/>
          <w:sz w:val="16"/>
          <w:szCs w:val="16"/>
          <w:color w:val="007AC2"/>
          <w:spacing w:val="5"/>
          <w:w w:val="106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007AC2"/>
          <w:spacing w:val="0"/>
          <w:w w:val="102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20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7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3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9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9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620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AC2"/>
          <w:spacing w:val="5"/>
        </w:rPr>
        <w:t>e</w:t>
      </w:r>
      <w:r>
        <w:rPr>
          <w:rFonts w:ascii="Arial" w:hAnsi="Arial" w:cs="Arial" w:eastAsia="Arial"/>
          <w:sz w:val="16"/>
          <w:szCs w:val="16"/>
          <w:color w:val="007AC2"/>
          <w:spacing w:val="5"/>
          <w:w w:val="88"/>
        </w:rPr>
        <w:t>s</w:t>
      </w:r>
      <w:r>
        <w:rPr>
          <w:rFonts w:ascii="Arial" w:hAnsi="Arial" w:cs="Arial" w:eastAsia="Arial"/>
          <w:sz w:val="16"/>
          <w:szCs w:val="16"/>
          <w:color w:val="007AC2"/>
          <w:spacing w:val="3"/>
          <w:w w:val="111"/>
        </w:rPr>
        <w:t>r</w:t>
      </w:r>
      <w:r>
        <w:rPr>
          <w:rFonts w:ascii="Arial" w:hAnsi="Arial" w:cs="Arial" w:eastAsia="Arial"/>
          <w:sz w:val="16"/>
          <w:szCs w:val="16"/>
          <w:color w:val="007AC2"/>
          <w:spacing w:val="3"/>
          <w:w w:val="108"/>
        </w:rPr>
        <w:t>i</w:t>
      </w:r>
      <w:r>
        <w:rPr>
          <w:rFonts w:ascii="Arial" w:hAnsi="Arial" w:cs="Arial" w:eastAsia="Arial"/>
          <w:sz w:val="16"/>
          <w:szCs w:val="16"/>
          <w:color w:val="007AC2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7AC2"/>
          <w:spacing w:val="4"/>
          <w:w w:val="96"/>
        </w:rPr>
        <w:t>c</w:t>
      </w:r>
      <w:r>
        <w:rPr>
          <w:rFonts w:ascii="Arial" w:hAnsi="Arial" w:cs="Arial" w:eastAsia="Arial"/>
          <w:sz w:val="16"/>
          <w:szCs w:val="16"/>
          <w:color w:val="007AC2"/>
          <w:spacing w:val="5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007AC2"/>
          <w:spacing w:val="6"/>
          <w:w w:val="104"/>
        </w:rPr>
        <w:t>m</w:t>
      </w:r>
      <w:r>
        <w:rPr>
          <w:rFonts w:ascii="Arial" w:hAnsi="Arial" w:cs="Arial" w:eastAsia="Arial"/>
          <w:sz w:val="16"/>
          <w:szCs w:val="16"/>
          <w:color w:val="007AC2"/>
          <w:spacing w:val="5"/>
          <w:w w:val="125"/>
        </w:rPr>
        <w:t>/</w:t>
      </w:r>
      <w:r>
        <w:rPr>
          <w:rFonts w:ascii="Arial" w:hAnsi="Arial" w:cs="Arial" w:eastAsia="Arial"/>
          <w:sz w:val="16"/>
          <w:szCs w:val="16"/>
          <w:color w:val="007AC2"/>
          <w:spacing w:val="4"/>
          <w:w w:val="125"/>
        </w:rPr>
        <w:t>l</w:t>
      </w:r>
      <w:r>
        <w:rPr>
          <w:rFonts w:ascii="Arial" w:hAnsi="Arial" w:cs="Arial" w:eastAsia="Arial"/>
          <w:sz w:val="16"/>
          <w:szCs w:val="16"/>
          <w:color w:val="007AC2"/>
          <w:spacing w:val="5"/>
          <w:w w:val="101"/>
        </w:rPr>
        <w:t>o</w:t>
      </w:r>
      <w:r>
        <w:rPr>
          <w:rFonts w:ascii="Arial" w:hAnsi="Arial" w:cs="Arial" w:eastAsia="Arial"/>
          <w:sz w:val="16"/>
          <w:szCs w:val="16"/>
          <w:color w:val="007AC2"/>
          <w:spacing w:val="6"/>
          <w:w w:val="101"/>
        </w:rPr>
        <w:t>c</w:t>
      </w:r>
      <w:r>
        <w:rPr>
          <w:rFonts w:ascii="Arial" w:hAnsi="Arial" w:cs="Arial" w:eastAsia="Arial"/>
          <w:sz w:val="16"/>
          <w:szCs w:val="16"/>
          <w:color w:val="007AC2"/>
          <w:spacing w:val="6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07AC2"/>
          <w:spacing w:val="2"/>
          <w:w w:val="133"/>
        </w:rPr>
        <w:t>t</w:t>
      </w:r>
      <w:r>
        <w:rPr>
          <w:rFonts w:ascii="Arial" w:hAnsi="Arial" w:cs="Arial" w:eastAsia="Arial"/>
          <w:sz w:val="16"/>
          <w:szCs w:val="16"/>
          <w:color w:val="007AC2"/>
          <w:spacing w:val="4"/>
          <w:w w:val="108"/>
        </w:rPr>
        <w:t>i</w:t>
      </w:r>
      <w:r>
        <w:rPr>
          <w:rFonts w:ascii="Arial" w:hAnsi="Arial" w:cs="Arial" w:eastAsia="Arial"/>
          <w:sz w:val="16"/>
          <w:szCs w:val="16"/>
          <w:color w:val="007AC2"/>
          <w:spacing w:val="5"/>
          <w:w w:val="103"/>
        </w:rPr>
        <w:t>on</w:t>
      </w:r>
      <w:r>
        <w:rPr>
          <w:rFonts w:ascii="Arial" w:hAnsi="Arial" w:cs="Arial" w:eastAsia="Arial"/>
          <w:sz w:val="16"/>
          <w:szCs w:val="16"/>
          <w:color w:val="007AC2"/>
          <w:spacing w:val="0"/>
          <w:w w:val="88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8" w:after="0" w:line="240" w:lineRule="auto"/>
        <w:ind w:left="6213" w:right="82"/>
        <w:jc w:val="both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©</w:t>
      </w:r>
      <w:r>
        <w:rPr>
          <w:rFonts w:ascii="Arial" w:hAnsi="Arial" w:cs="Arial" w:eastAsia="Arial"/>
          <w:sz w:val="8"/>
          <w:szCs w:val="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2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0</w:t>
      </w:r>
      <w:r>
        <w:rPr>
          <w:rFonts w:ascii="Arial" w:hAnsi="Arial" w:cs="Arial" w:eastAsia="Arial"/>
          <w:sz w:val="8"/>
          <w:szCs w:val="8"/>
          <w:color w:val="231F20"/>
          <w:spacing w:val="-3"/>
          <w:w w:val="100"/>
        </w:rPr>
        <w:t>1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8"/>
          <w:szCs w:val="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8"/>
          <w:szCs w:val="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8"/>
          <w:szCs w:val="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8"/>
          <w:szCs w:val="8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96"/>
        </w:rPr>
        <w:t>G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6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96"/>
        </w:rPr>
        <w:t>k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96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96"/>
        </w:rPr>
        <w:t>h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16"/>
          <w:w w:val="96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2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3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6"/>
        </w:rPr>
        <w:t>f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8" w:after="0" w:line="260" w:lineRule="auto"/>
        <w:ind w:left="6215" w:right="93" w:firstLine="-4"/>
        <w:jc w:val="both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231F20"/>
          <w:spacing w:val="2"/>
          <w:w w:val="78"/>
        </w:rPr>
        <w:t>@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8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6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2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5"/>
        </w:rPr>
        <w:t>k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8"/>
          <w:szCs w:val="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2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2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2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2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83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19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19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85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ommun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he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j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on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he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95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v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2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14"/>
        </w:rPr>
        <w:t>ti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2"/>
        </w:rPr>
        <w:t>one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8"/>
          <w:szCs w:val="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95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v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5"/>
        </w:rPr>
        <w:t>k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95"/>
        </w:rPr>
        <w:t>k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8"/>
          <w:szCs w:val="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jc w:val="both"/>
        <w:spacing w:after="0"/>
        <w:sectPr>
          <w:pgMar w:footer="0" w:header="111" w:top="1480" w:bottom="0" w:left="960" w:right="960"/>
          <w:footerReference w:type="even" r:id="rId77"/>
          <w:pgSz w:w="12240" w:h="1584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2"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2"/>
          <w:szCs w:val="12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2"/>
          <w:szCs w:val="12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2"/>
          <w:szCs w:val="12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2"/>
          <w:szCs w:val="12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2"/>
          <w:szCs w:val="12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1F20"/>
          <w:spacing w:val="2"/>
          <w:w w:val="94"/>
        </w:rPr>
        <w:t>U</w:t>
      </w:r>
      <w:r>
        <w:rPr>
          <w:rFonts w:ascii="Arial" w:hAnsi="Arial" w:cs="Arial" w:eastAsia="Arial"/>
          <w:sz w:val="12"/>
          <w:szCs w:val="12"/>
          <w:color w:val="231F20"/>
          <w:spacing w:val="3"/>
          <w:w w:val="83"/>
        </w:rPr>
        <w:t>S</w:t>
      </w:r>
      <w:r>
        <w:rPr>
          <w:rFonts w:ascii="Arial" w:hAnsi="Arial" w:cs="Arial" w:eastAsia="Arial"/>
          <w:sz w:val="12"/>
          <w:szCs w:val="12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62" w:after="0" w:line="240" w:lineRule="auto"/>
        <w:ind w:left="59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231F20"/>
          <w:spacing w:val="-4"/>
          <w:w w:val="100"/>
        </w:rPr>
        <w:t>1</w:t>
      </w:r>
      <w:r>
        <w:rPr>
          <w:rFonts w:ascii="Arial" w:hAnsi="Arial" w:cs="Arial" w:eastAsia="Arial"/>
          <w:sz w:val="12"/>
          <w:szCs w:val="12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12"/>
          <w:szCs w:val="12"/>
          <w:color w:val="231F20"/>
          <w:spacing w:val="-3"/>
          <w:w w:val="100"/>
        </w:rPr>
        <w:t>1</w:t>
      </w:r>
      <w:r>
        <w:rPr>
          <w:rFonts w:ascii="Arial" w:hAnsi="Arial" w:cs="Arial" w:eastAsia="Arial"/>
          <w:sz w:val="12"/>
          <w:szCs w:val="12"/>
          <w:color w:val="231F20"/>
          <w:spacing w:val="-4"/>
          <w:w w:val="100"/>
        </w:rPr>
        <w:t>5</w:t>
      </w:r>
      <w:r>
        <w:rPr>
          <w:rFonts w:ascii="Arial" w:hAnsi="Arial" w:cs="Arial" w:eastAsia="Arial"/>
          <w:sz w:val="12"/>
          <w:szCs w:val="12"/>
          <w:color w:val="231F20"/>
          <w:spacing w:val="-7"/>
          <w:w w:val="100"/>
        </w:rPr>
        <w:t>11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92" w:lineRule="exact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231F20"/>
          <w:spacing w:val="2"/>
          <w:w w:val="88"/>
        </w:rPr>
        <w:t>E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83"/>
        </w:rPr>
        <w:t>S</w:t>
      </w:r>
      <w:r>
        <w:rPr>
          <w:rFonts w:ascii="Arial" w:hAnsi="Arial" w:cs="Arial" w:eastAsia="Arial"/>
          <w:sz w:val="8"/>
          <w:szCs w:val="8"/>
          <w:color w:val="231F20"/>
          <w:spacing w:val="2"/>
          <w:w w:val="82"/>
        </w:rPr>
        <w:t>R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93"/>
        </w:rPr>
        <w:t>I</w:t>
      </w:r>
      <w:r>
        <w:rPr>
          <w:rFonts w:ascii="Arial" w:hAnsi="Arial" w:cs="Arial" w:eastAsia="Arial"/>
          <w:sz w:val="8"/>
          <w:szCs w:val="8"/>
          <w:color w:val="231F20"/>
          <w:spacing w:val="-4"/>
          <w:w w:val="106"/>
        </w:rPr>
        <w:t>7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6"/>
        </w:rPr>
        <w:t>/</w:t>
      </w:r>
      <w:r>
        <w:rPr>
          <w:rFonts w:ascii="Arial" w:hAnsi="Arial" w:cs="Arial" w:eastAsia="Arial"/>
          <w:sz w:val="8"/>
          <w:szCs w:val="8"/>
          <w:color w:val="231F20"/>
          <w:spacing w:val="-3"/>
          <w:w w:val="93"/>
        </w:rPr>
        <w:t>1</w:t>
      </w:r>
      <w:r>
        <w:rPr>
          <w:rFonts w:ascii="Arial" w:hAnsi="Arial" w:cs="Arial" w:eastAsia="Arial"/>
          <w:sz w:val="8"/>
          <w:szCs w:val="8"/>
          <w:color w:val="231F20"/>
          <w:spacing w:val="1"/>
          <w:w w:val="93"/>
        </w:rPr>
        <w:t>2</w:t>
      </w:r>
      <w:r>
        <w:rPr>
          <w:rFonts w:ascii="Arial" w:hAnsi="Arial" w:cs="Arial" w:eastAsia="Arial"/>
          <w:sz w:val="8"/>
          <w:szCs w:val="8"/>
          <w:color w:val="231F20"/>
          <w:spacing w:val="3"/>
          <w:w w:val="109"/>
        </w:rPr>
        <w:t>d</w:t>
      </w:r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sectPr>
      <w:type w:val="continuous"/>
      <w:pgSz w:w="12240" w:h="15840"/>
      <w:pgMar w:top="1480" w:bottom="280" w:left="960" w:right="960"/>
      <w:cols w:num="2" w:equalWidth="0">
        <w:col w:w="930" w:space="8854"/>
        <w:col w:w="5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Myriad Pro">
    <w:altName w:val="Myriad Pro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617599pt;margin-top:759.074097pt;width:15.892001pt;height:14pt;mso-position-horizontal-relative:page;mso-position-vertical-relative:page;z-index:-1985" type="#_x0000_t202" filled="f" stroked="f">
          <v:textbox inset="0,0,0,0">
            <w:txbxContent>
              <w:p>
                <w:pPr>
                  <w:spacing w:before="0" w:after="0" w:line="260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0"/>
                    <w:w w:val="100"/>
                  </w:rPr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9.400085pt;margin-top:759.074097pt;width:11.7052pt;height:14pt;mso-position-horizontal-relative:page;mso-position-vertical-relative:page;z-index:-1984" type="#_x0000_t202" filled="f" stroked="f">
          <v:textbox inset="0,0,0,0">
            <w:txbxContent>
              <w:p>
                <w:pPr>
                  <w:spacing w:before="0" w:after="0" w:line="260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4.006226pt;margin-top:759.074097pt;width:17.129301pt;height:14pt;mso-position-horizontal-relative:page;mso-position-vertical-relative:page;z-index:-1983" type="#_x0000_t202" filled="f" stroked="f">
          <v:textbox inset="0,0,0,0">
            <w:txbxContent>
              <w:p>
                <w:pPr>
                  <w:spacing w:before="0" w:after="0" w:line="260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0"/>
                    <w:w w:val="100"/>
                  </w:rPr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617599pt;margin-top:759.074097pt;width:14.848001pt;height:14pt;mso-position-horizontal-relative:page;mso-position-vertical-relative:page;z-index:-1982" type="#_x0000_t202" filled="f" stroked="f">
          <v:textbox inset="0,0,0,0">
            <w:txbxContent>
              <w:p>
                <w:pPr>
                  <w:spacing w:before="0" w:after="0" w:line="260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0"/>
                    <w:w w:val="9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-16"/>
                    <w:w w:val="93"/>
                  </w:rPr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.5728pt;margin-top:759.074097pt;width:17.008001pt;height:14pt;mso-position-horizontal-relative:page;mso-position-vertical-relative:page;z-index:-1981" type="#_x0000_t202" filled="f" stroked="f">
          <v:textbox inset="0,0,0,0">
            <w:txbxContent>
              <w:p>
                <w:pPr>
                  <w:spacing w:before="0" w:after="0" w:line="260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5"/>
                    <w:w w:val="100"/>
                  </w:rPr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3.238281pt;margin-top:759.074097pt;width:17.897201pt;height:14pt;mso-position-horizontal-relative:page;mso-position-vertical-relative:page;z-index:-1980" type="#_x0000_t202" filled="f" stroked="f">
          <v:textbox inset="0,0,0,0">
            <w:txbxContent>
              <w:p>
                <w:pPr>
                  <w:spacing w:before="0" w:after="0" w:line="260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0"/>
                    <w:w w:val="100"/>
                  </w:rPr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3.088318pt;margin-top:759.074097pt;width:18.047201pt;height:14pt;mso-position-horizontal-relative:page;mso-position-vertical-relative:page;z-index:-1979" type="#_x0000_t202" filled="f" stroked="f">
          <v:textbox inset="0,0,0,0">
            <w:txbxContent>
              <w:p>
                <w:pPr>
                  <w:spacing w:before="0" w:after="0" w:line="260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1"/>
                    <w:w w:val="100"/>
                  </w:rPr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.5728pt;margin-top:759.074097pt;width:16.408001pt;height:14pt;mso-position-horizontal-relative:page;mso-position-vertical-relative:page;z-index:-1978" type="#_x0000_t202" filled="f" stroked="f">
          <v:textbox inset="0,0,0,0">
            <w:txbxContent>
              <w:p>
                <w:pPr>
                  <w:spacing w:before="0" w:after="0" w:line="260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6D6E71"/>
                    <w:spacing w:val="-1"/>
                    <w:w w:val="100"/>
                  </w:rPr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footer" Target="footer3.xml"/><Relationship Id="rId30" Type="http://schemas.openxmlformats.org/officeDocument/2006/relationships/footer" Target="footer4.xm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footer" Target="footer5.xml"/><Relationship Id="rId40" Type="http://schemas.openxmlformats.org/officeDocument/2006/relationships/footer" Target="footer6.xml"/><Relationship Id="rId41" Type="http://schemas.openxmlformats.org/officeDocument/2006/relationships/image" Target="media/image31.jpg"/><Relationship Id="rId42" Type="http://schemas.openxmlformats.org/officeDocument/2006/relationships/image" Target="media/image32.jp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jpg"/><Relationship Id="rId51" Type="http://schemas.openxmlformats.org/officeDocument/2006/relationships/image" Target="media/image41.jpg"/><Relationship Id="rId52" Type="http://schemas.openxmlformats.org/officeDocument/2006/relationships/image" Target="media/image42.jpg"/><Relationship Id="rId53" Type="http://schemas.openxmlformats.org/officeDocument/2006/relationships/image" Target="media/image43.jpg"/><Relationship Id="rId54" Type="http://schemas.openxmlformats.org/officeDocument/2006/relationships/image" Target="media/image44.jpg"/><Relationship Id="rId55" Type="http://schemas.openxmlformats.org/officeDocument/2006/relationships/image" Target="media/image45.jpg"/><Relationship Id="rId56" Type="http://schemas.openxmlformats.org/officeDocument/2006/relationships/image" Target="media/image46.jpg"/><Relationship Id="rId57" Type="http://schemas.openxmlformats.org/officeDocument/2006/relationships/footer" Target="footer7.xml"/><Relationship Id="rId58" Type="http://schemas.openxmlformats.org/officeDocument/2006/relationships/footer" Target="footer8.xml"/><Relationship Id="rId59" Type="http://schemas.openxmlformats.org/officeDocument/2006/relationships/image" Target="media/image47.jpg"/><Relationship Id="rId60" Type="http://schemas.openxmlformats.org/officeDocument/2006/relationships/hyperlink" Target="http://www.brainyquote.com/" TargetMode="External"/><Relationship Id="rId61" Type="http://schemas.openxmlformats.org/officeDocument/2006/relationships/hyperlink" Target="http://www.thegreenspotlight.com/" TargetMode="External"/><Relationship Id="rId62" Type="http://schemas.openxmlformats.org/officeDocument/2006/relationships/hyperlink" Target="http://www.smalltalk.org/" TargetMode="External"/><Relationship Id="rId63" Type="http://schemas.openxmlformats.org/officeDocument/2006/relationships/hyperlink" Target="http://www.goodreads.com/" TargetMode="External"/><Relationship Id="rId64" Type="http://schemas.openxmlformats.org/officeDocument/2006/relationships/hyperlink" Target="http://gisandscience.com/2009/08/13/geodesign-a-bibliography/" TargetMode="External"/><Relationship Id="rId65" Type="http://schemas.openxmlformats.org/officeDocument/2006/relationships/hyperlink" Target="http://www.gis.dce.harvard.edu/fisher/HTFisher.htm" TargetMode="External"/><Relationship Id="rId66" Type="http://schemas.openxmlformats.org/officeDocument/2006/relationships/hyperlink" Target="http://www.wrmdesign.com/Philosophy/Documents/DefinitionDesign.htm" TargetMode="External"/><Relationship Id="rId67" Type="http://schemas.openxmlformats.org/officeDocument/2006/relationships/hyperlink" Target="http://www.wrmdesign.com/Philosophy/Documents/PurposeDesign.htm" TargetMode="External"/><Relationship Id="rId68" Type="http://schemas.openxmlformats.org/officeDocument/2006/relationships/hyperlink" Target="http://www.ncgia.ucsb.edu/" TargetMode="External"/><Relationship Id="rId69" Type="http://schemas.openxmlformats.org/officeDocument/2006/relationships/hyperlink" Target="http://www.ncgia.ucsb.edu/projects/scdg/docs/cv/Steinitz-cv.pdf" TargetMode="External"/><Relationship Id="rId70" Type="http://schemas.openxmlformats.org/officeDocument/2006/relationships/hyperlink" Target="http://en.wikipedia.org/wiki/Frank_Lloyd_Wright" TargetMode="External"/><Relationship Id="rId71" Type="http://schemas.openxmlformats.org/officeDocument/2006/relationships/hyperlink" Target="http://en.wikipedia.org/wiki/Geodesign" TargetMode="External"/><Relationship Id="rId72" Type="http://schemas.openxmlformats.org/officeDocument/2006/relationships/hyperlink" Target="http://en.wikipedia.org/wiki/Ian_McHarg" TargetMode="External"/><Relationship Id="rId73" Type="http://schemas.openxmlformats.org/officeDocument/2006/relationships/hyperlink" Target="http://en.wikipedia.org/wiki/Jack_Dangermond" TargetMode="External"/><Relationship Id="rId74" Type="http://schemas.openxmlformats.org/officeDocument/2006/relationships/hyperlink" Target="http://en.wikipedia.org/wiki/Michael_Frank_Goodchild" TargetMode="External"/><Relationship Id="rId75" Type="http://schemas.openxmlformats.org/officeDocument/2006/relationships/hyperlink" Target="http://en.wikipedia.org/wiki/Richard_Neutra" TargetMode="External"/><Relationship Id="rId76" Type="http://schemas.openxmlformats.org/officeDocument/2006/relationships/hyperlink" Target="http://en.wikipedia.org/wiki/Warren_H._Manning" TargetMode="External"/><Relationship Id="rId77" Type="http://schemas.openxmlformats.org/officeDocument/2006/relationships/footer" Target="footer9.xml"/><Relationship Id="rId78" Type="http://schemas.openxmlformats.org/officeDocument/2006/relationships/image" Target="media/image48.jpg"/><Relationship Id="rId79" Type="http://schemas.openxmlformats.org/officeDocument/2006/relationships/image" Target="media/image49.png"/><Relationship Id="rId80" Type="http://schemas.openxmlformats.org/officeDocument/2006/relationships/image" Target="media/image50.png"/><Relationship Id="rId81" Type="http://schemas.openxmlformats.org/officeDocument/2006/relationships/hyperlink" Target="mailto:info@esri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2016-09-30T14:42:20Z</dcterms:created>
  <dcterms:modified xsi:type="dcterms:W3CDTF">2016-09-30T14:42:20Z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2012-06-29T00:00:00Z</vt:filetime>
  </property>
  <property fmtid="{D5CDD505-2E9C-101B-9397-08002B2CF9AE}" pid="3" name="LastSaved">
    <vt:filetime>2016-09-30T00:00:00Z</vt:filetime>
  </property>
</Properties>
</file>